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CF4D8D" w14:paraId="52B34FB2" w14:textId="77777777" w:rsidTr="00F9135E">
        <w:trPr>
          <w:trHeight w:val="1077"/>
        </w:trPr>
        <w:tc>
          <w:tcPr>
            <w:tcW w:w="9781" w:type="dxa"/>
            <w:vAlign w:val="bottom"/>
          </w:tcPr>
          <w:p w14:paraId="74D72991" w14:textId="5B085046" w:rsidR="00742076" w:rsidRPr="00CF4D8D" w:rsidRDefault="00CF4D8D" w:rsidP="00CF4D8D">
            <w:pPr>
              <w:pStyle w:val="ForsideIntro"/>
            </w:pPr>
            <w:r>
              <w:t>D</w:t>
            </w:r>
            <w:r w:rsidRPr="00CF4D8D">
              <w:t>elrap</w:t>
            </w:r>
            <w:r w:rsidR="00011092">
              <w:t>p</w:t>
            </w:r>
            <w:r w:rsidRPr="00CF4D8D">
              <w:t>ort</w:t>
            </w:r>
          </w:p>
          <w:p w14:paraId="7D62843A" w14:textId="77777777" w:rsidR="00742076" w:rsidRPr="00CF4D8D" w:rsidRDefault="00CF4D8D" w:rsidP="00CF4D8D">
            <w:pPr>
              <w:pStyle w:val="ForsideOverskrift"/>
            </w:pPr>
            <w:r w:rsidRPr="00CF4D8D">
              <w:t>Bårse</w:t>
            </w:r>
          </w:p>
        </w:tc>
        <w:tc>
          <w:tcPr>
            <w:tcW w:w="142" w:type="dxa"/>
          </w:tcPr>
          <w:p w14:paraId="47779C48" w14:textId="77777777" w:rsidR="00742076" w:rsidRPr="00CF4D8D"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CF4D8D" w14:paraId="17D4F787" w14:textId="77777777" w:rsidTr="00E6010E">
        <w:trPr>
          <w:cantSplit/>
          <w:trHeight w:val="1134"/>
        </w:trPr>
        <w:tc>
          <w:tcPr>
            <w:tcW w:w="680" w:type="dxa"/>
            <w:textDirection w:val="tbRl"/>
            <w:vAlign w:val="center"/>
          </w:tcPr>
          <w:p w14:paraId="44053BD3" w14:textId="77777777" w:rsidR="00981775" w:rsidRPr="00CF4D8D" w:rsidRDefault="00981775" w:rsidP="00366A16">
            <w:pPr>
              <w:ind w:left="113" w:right="113"/>
              <w:jc w:val="right"/>
            </w:pPr>
          </w:p>
        </w:tc>
      </w:tr>
      <w:tr w:rsidR="00366A16" w:rsidRPr="00CF4D8D" w14:paraId="16C4D969" w14:textId="77777777" w:rsidTr="00E6010E">
        <w:trPr>
          <w:cantSplit/>
          <w:trHeight w:val="8222"/>
        </w:trPr>
        <w:tc>
          <w:tcPr>
            <w:tcW w:w="680" w:type="dxa"/>
            <w:textDirection w:val="tbRl"/>
            <w:vAlign w:val="center"/>
          </w:tcPr>
          <w:p w14:paraId="6028C2C5" w14:textId="77777777" w:rsidR="00366A16" w:rsidRPr="00CF4D8D" w:rsidRDefault="00366A16" w:rsidP="00BB2E0F">
            <w:pPr>
              <w:pStyle w:val="ForsideSidepanel"/>
              <w:framePr w:wrap="auto" w:vAnchor="margin" w:hAnchor="text" w:xAlign="left" w:yAlign="inline"/>
              <w:suppressOverlap w:val="0"/>
            </w:pPr>
          </w:p>
        </w:tc>
      </w:tr>
      <w:tr w:rsidR="00366A16" w:rsidRPr="00CF4D8D" w14:paraId="477D0788" w14:textId="77777777" w:rsidTr="008C42B4">
        <w:trPr>
          <w:cantSplit/>
          <w:trHeight w:val="4306"/>
        </w:trPr>
        <w:tc>
          <w:tcPr>
            <w:tcW w:w="680" w:type="dxa"/>
            <w:textDirection w:val="tbRl"/>
            <w:vAlign w:val="center"/>
          </w:tcPr>
          <w:p w14:paraId="18D53C75" w14:textId="77777777" w:rsidR="00366A16" w:rsidRPr="00CF4D8D" w:rsidRDefault="00CF4D8D" w:rsidP="00CF4D8D">
            <w:pPr>
              <w:pStyle w:val="ForsideWebadresse"/>
              <w:framePr w:wrap="auto" w:vAnchor="margin" w:hAnchor="text" w:xAlign="left" w:yAlign="inline"/>
              <w:suppressOverlap w:val="0"/>
            </w:pPr>
            <w:r w:rsidRPr="00CF4D8D">
              <w:t>vordingborg.dk</w:t>
            </w:r>
          </w:p>
        </w:tc>
      </w:tr>
    </w:tbl>
    <w:p w14:paraId="2296BAA2" w14:textId="77777777" w:rsidR="005A1400" w:rsidRPr="00CF4D8D" w:rsidRDefault="005A1400" w:rsidP="00E25F00"/>
    <w:p w14:paraId="0B82A49C" w14:textId="77777777" w:rsidR="008B0965" w:rsidRPr="00CF4D8D" w:rsidRDefault="008B0965" w:rsidP="008B0965"/>
    <w:p w14:paraId="2DF19A4A" w14:textId="77777777" w:rsidR="007F3DF9" w:rsidRPr="00CF4D8D" w:rsidRDefault="007F3DF9" w:rsidP="008B0965">
      <w:pPr>
        <w:sectPr w:rsidR="007F3DF9" w:rsidRPr="00CF4D8D" w:rsidSect="008C42B4">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CF4D8D" w14:paraId="3ACA3C75" w14:textId="77777777" w:rsidTr="007F3DF9">
        <w:trPr>
          <w:trHeight w:hRule="exact" w:val="2268"/>
        </w:trPr>
        <w:tc>
          <w:tcPr>
            <w:tcW w:w="6603" w:type="dxa"/>
            <w:vAlign w:val="bottom"/>
          </w:tcPr>
          <w:p w14:paraId="28B8C367" w14:textId="77777777" w:rsidR="00CF4D8D" w:rsidRPr="00CF4D8D" w:rsidRDefault="00CF4D8D" w:rsidP="00CF4D8D">
            <w:pPr>
              <w:spacing w:line="276" w:lineRule="auto"/>
              <w:rPr>
                <w:rFonts w:cs="Arial"/>
              </w:rPr>
            </w:pPr>
            <w:r w:rsidRPr="00CF4D8D">
              <w:rPr>
                <w:rFonts w:cs="Arial"/>
                <w:b/>
                <w:color w:val="666666"/>
              </w:rPr>
              <w:lastRenderedPageBreak/>
              <w:t>Vordingborg Kommune</w:t>
            </w:r>
          </w:p>
          <w:p w14:paraId="532D1AF0" w14:textId="77777777" w:rsidR="00CF4D8D" w:rsidRPr="00CF4D8D" w:rsidRDefault="00CF4D8D" w:rsidP="00CF4D8D">
            <w:pPr>
              <w:spacing w:line="276" w:lineRule="auto"/>
              <w:rPr>
                <w:rFonts w:cs="Arial"/>
              </w:rPr>
            </w:pPr>
            <w:r w:rsidRPr="00CF4D8D">
              <w:rPr>
                <w:rFonts w:cs="Arial"/>
                <w:color w:val="666666"/>
              </w:rPr>
              <w:t>Østerbro 2</w:t>
            </w:r>
          </w:p>
          <w:p w14:paraId="046F3ED6" w14:textId="77777777" w:rsidR="007F3DF9" w:rsidRPr="00CF4D8D" w:rsidRDefault="00CF4D8D" w:rsidP="00CF4D8D">
            <w:pPr>
              <w:spacing w:line="276" w:lineRule="auto"/>
              <w:rPr>
                <w:rFonts w:ascii="Verdana" w:hAnsi="Verdana"/>
                <w:b/>
              </w:rPr>
            </w:pPr>
            <w:r w:rsidRPr="00CF4D8D">
              <w:rPr>
                <w:rFonts w:cs="Arial"/>
                <w:color w:val="666666"/>
              </w:rPr>
              <w:t>4720</w:t>
            </w:r>
            <w:r w:rsidRPr="00CF4D8D">
              <w:rPr>
                <w:rFonts w:cs="Arial"/>
              </w:rPr>
              <w:t xml:space="preserve"> </w:t>
            </w:r>
            <w:r w:rsidRPr="00CF4D8D">
              <w:rPr>
                <w:rFonts w:cs="Arial"/>
                <w:color w:val="666666"/>
              </w:rPr>
              <w:t>Præstø</w:t>
            </w:r>
          </w:p>
        </w:tc>
      </w:tr>
    </w:tbl>
    <w:p w14:paraId="7B7E2E7D" w14:textId="2F2743F3" w:rsidR="008B0965" w:rsidRPr="00CF4D8D" w:rsidRDefault="00CF4D8D" w:rsidP="00CF4D8D">
      <w:pPr>
        <w:pStyle w:val="Side2Overskrift"/>
      </w:pPr>
      <w:r w:rsidRPr="00CF4D8D">
        <w:t>Bårse</w:t>
      </w:r>
      <w:r w:rsidR="00A25700">
        <w:t xml:space="preserve"> afdeling</w:t>
      </w:r>
    </w:p>
    <w:p w14:paraId="32CA7762" w14:textId="77777777" w:rsidR="00D25309" w:rsidRPr="00CF4D8D" w:rsidRDefault="00D25309" w:rsidP="00CF4D8D">
      <w:pPr>
        <w:rPr>
          <w:rFonts w:cs="Arial"/>
        </w:rPr>
      </w:pPr>
      <w:r w:rsidRPr="00CF4D8D">
        <w:rPr>
          <w:rFonts w:cs="Arial"/>
        </w:rPr>
        <w:t xml:space="preserve">Udgivet af Vordingborg Kommune </w:t>
      </w:r>
      <w:r w:rsidR="00CF4D8D" w:rsidRPr="00CF4D8D">
        <w:rPr>
          <w:rFonts w:cs="Arial"/>
        </w:rPr>
        <w:t>2022</w:t>
      </w:r>
    </w:p>
    <w:p w14:paraId="1C52BBC0" w14:textId="2858AA32" w:rsidR="00564C6E" w:rsidRPr="00CF4D8D" w:rsidRDefault="00D25309" w:rsidP="00CF4D8D">
      <w:pPr>
        <w:rPr>
          <w:rFonts w:cs="Arial"/>
        </w:rPr>
        <w:sectPr w:rsidR="00564C6E" w:rsidRPr="00CF4D8D" w:rsidSect="007F3DF9">
          <w:headerReference w:type="default" r:id="rId14"/>
          <w:pgSz w:w="11906" w:h="16838" w:code="9"/>
          <w:pgMar w:top="5330" w:right="1134" w:bottom="1134" w:left="4309" w:header="709" w:footer="709" w:gutter="0"/>
          <w:cols w:space="708"/>
          <w:docGrid w:linePitch="360"/>
        </w:sectPr>
      </w:pPr>
      <w:r w:rsidRPr="00CF4D8D">
        <w:rPr>
          <w:rFonts w:cs="Arial"/>
        </w:rPr>
        <w:t xml:space="preserve">Udarbejdet af: </w:t>
      </w:r>
      <w:r w:rsidR="00CF4D8D" w:rsidRPr="00CF4D8D">
        <w:rPr>
          <w:rFonts w:cs="Arial"/>
        </w:rPr>
        <w:t>S</w:t>
      </w:r>
      <w:r w:rsidR="00A25700">
        <w:rPr>
          <w:rFonts w:cs="Arial"/>
        </w:rPr>
        <w:t>ekretariat for børns trivsel og læring</w:t>
      </w:r>
    </w:p>
    <w:p w14:paraId="04D1F55E" w14:textId="77777777" w:rsidR="00564C6E" w:rsidRPr="00CF4D8D" w:rsidRDefault="00C01D48" w:rsidP="00564C6E">
      <w:pPr>
        <w:rPr>
          <w:rFonts w:ascii="Verdana" w:hAnsi="Verdana" w:cs="Arial"/>
          <w:b/>
          <w:sz w:val="68"/>
          <w:szCs w:val="68"/>
        </w:rPr>
      </w:pPr>
      <w:r w:rsidRPr="00CF4D8D">
        <w:rPr>
          <w:rFonts w:ascii="Verdana" w:hAnsi="Verdana" w:cs="Arial"/>
          <w:b/>
          <w:sz w:val="68"/>
          <w:szCs w:val="68"/>
        </w:rPr>
        <w:lastRenderedPageBreak/>
        <w:t>INDHOLDSFORTEGNELSE</w:t>
      </w:r>
    </w:p>
    <w:sdt>
      <w:sdtPr>
        <w:rPr>
          <w:rFonts w:ascii="Arial" w:eastAsiaTheme="minorHAnsi" w:hAnsi="Arial" w:cstheme="minorBidi"/>
          <w:color w:val="auto"/>
          <w:sz w:val="22"/>
          <w:szCs w:val="22"/>
          <w:lang w:eastAsia="en-US"/>
        </w:rPr>
        <w:id w:val="1564609068"/>
        <w:docPartObj>
          <w:docPartGallery w:val="Table of Contents"/>
          <w:docPartUnique/>
        </w:docPartObj>
      </w:sdtPr>
      <w:sdtEndPr>
        <w:rPr>
          <w:b/>
          <w:bCs/>
        </w:rPr>
      </w:sdtEndPr>
      <w:sdtContent>
        <w:p w14:paraId="7B580E5A" w14:textId="27637C3A" w:rsidR="00A25700" w:rsidRDefault="00A25700">
          <w:pPr>
            <w:pStyle w:val="Overskrift"/>
          </w:pPr>
          <w:r>
            <w:t>Indhold</w:t>
          </w:r>
        </w:p>
        <w:p w14:paraId="5EAAC79F" w14:textId="755FC448" w:rsidR="006A2F93" w:rsidRDefault="00A25700">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hyperlink w:anchor="_Toc99372920" w:history="1">
            <w:r w:rsidR="006A2F93" w:rsidRPr="00B71602">
              <w:rPr>
                <w:rStyle w:val="Hyperlink"/>
                <w:noProof/>
              </w:rPr>
              <w:t>1.</w:t>
            </w:r>
            <w:r w:rsidR="006A2F93">
              <w:rPr>
                <w:rFonts w:asciiTheme="minorHAnsi" w:eastAsiaTheme="minorEastAsia" w:hAnsiTheme="minorHAnsi"/>
                <w:b w:val="0"/>
                <w:caps w:val="0"/>
                <w:noProof/>
                <w:lang w:eastAsia="da-DK"/>
              </w:rPr>
              <w:tab/>
            </w:r>
            <w:r w:rsidR="006A2F93" w:rsidRPr="00B71602">
              <w:rPr>
                <w:rStyle w:val="Hyperlink"/>
                <w:noProof/>
              </w:rPr>
              <w:t>Oversigt</w:t>
            </w:r>
            <w:r w:rsidR="006A2F93">
              <w:rPr>
                <w:noProof/>
                <w:webHidden/>
              </w:rPr>
              <w:tab/>
            </w:r>
            <w:r w:rsidR="006A2F93">
              <w:rPr>
                <w:noProof/>
                <w:webHidden/>
              </w:rPr>
              <w:fldChar w:fldCharType="begin"/>
            </w:r>
            <w:r w:rsidR="006A2F93">
              <w:rPr>
                <w:noProof/>
                <w:webHidden/>
              </w:rPr>
              <w:instrText xml:space="preserve"> PAGEREF _Toc99372920 \h </w:instrText>
            </w:r>
            <w:r w:rsidR="006A2F93">
              <w:rPr>
                <w:noProof/>
                <w:webHidden/>
              </w:rPr>
            </w:r>
            <w:r w:rsidR="006A2F93">
              <w:rPr>
                <w:noProof/>
                <w:webHidden/>
              </w:rPr>
              <w:fldChar w:fldCharType="separate"/>
            </w:r>
            <w:r w:rsidR="006A2F93">
              <w:rPr>
                <w:noProof/>
                <w:webHidden/>
              </w:rPr>
              <w:t>4</w:t>
            </w:r>
            <w:r w:rsidR="006A2F93">
              <w:rPr>
                <w:noProof/>
                <w:webHidden/>
              </w:rPr>
              <w:fldChar w:fldCharType="end"/>
            </w:r>
          </w:hyperlink>
        </w:p>
        <w:p w14:paraId="58B918F8" w14:textId="1CE46BA2" w:rsidR="006A2F93" w:rsidRDefault="001F6A90">
          <w:pPr>
            <w:pStyle w:val="Indholdsfortegnelse2"/>
            <w:tabs>
              <w:tab w:val="left" w:pos="660"/>
            </w:tabs>
            <w:rPr>
              <w:rFonts w:asciiTheme="minorHAnsi" w:eastAsiaTheme="minorEastAsia" w:hAnsiTheme="minorHAnsi"/>
              <w:noProof/>
              <w:lang w:eastAsia="da-DK"/>
            </w:rPr>
          </w:pPr>
          <w:hyperlink w:anchor="_Toc99372921" w:history="1">
            <w:r w:rsidR="006A2F93" w:rsidRPr="00B71602">
              <w:rPr>
                <w:rStyle w:val="Hyperlink"/>
                <w:noProof/>
              </w:rPr>
              <w:t>1.1</w:t>
            </w:r>
            <w:r w:rsidR="006A2F93">
              <w:rPr>
                <w:rFonts w:asciiTheme="minorHAnsi" w:eastAsiaTheme="minorEastAsia" w:hAnsiTheme="minorHAnsi"/>
                <w:noProof/>
                <w:lang w:eastAsia="da-DK"/>
              </w:rPr>
              <w:tab/>
            </w:r>
            <w:r w:rsidR="006A2F93" w:rsidRPr="00B71602">
              <w:rPr>
                <w:rStyle w:val="Hyperlink"/>
                <w:noProof/>
              </w:rPr>
              <w:t>Grundoplysninger</w:t>
            </w:r>
            <w:r w:rsidR="006A2F93">
              <w:rPr>
                <w:noProof/>
                <w:webHidden/>
              </w:rPr>
              <w:tab/>
            </w:r>
            <w:r w:rsidR="006A2F93">
              <w:rPr>
                <w:noProof/>
                <w:webHidden/>
              </w:rPr>
              <w:fldChar w:fldCharType="begin"/>
            </w:r>
            <w:r w:rsidR="006A2F93">
              <w:rPr>
                <w:noProof/>
                <w:webHidden/>
              </w:rPr>
              <w:instrText xml:space="preserve"> PAGEREF _Toc99372921 \h </w:instrText>
            </w:r>
            <w:r w:rsidR="006A2F93">
              <w:rPr>
                <w:noProof/>
                <w:webHidden/>
              </w:rPr>
            </w:r>
            <w:r w:rsidR="006A2F93">
              <w:rPr>
                <w:noProof/>
                <w:webHidden/>
              </w:rPr>
              <w:fldChar w:fldCharType="separate"/>
            </w:r>
            <w:r w:rsidR="006A2F93">
              <w:rPr>
                <w:noProof/>
                <w:webHidden/>
              </w:rPr>
              <w:t>4</w:t>
            </w:r>
            <w:r w:rsidR="006A2F93">
              <w:rPr>
                <w:noProof/>
                <w:webHidden/>
              </w:rPr>
              <w:fldChar w:fldCharType="end"/>
            </w:r>
          </w:hyperlink>
        </w:p>
        <w:p w14:paraId="4FFFC5BF" w14:textId="76C329B2" w:rsidR="006A2F93" w:rsidRDefault="001F6A90">
          <w:pPr>
            <w:pStyle w:val="Indholdsfortegnelse2"/>
            <w:tabs>
              <w:tab w:val="left" w:pos="660"/>
            </w:tabs>
            <w:rPr>
              <w:rFonts w:asciiTheme="minorHAnsi" w:eastAsiaTheme="minorEastAsia" w:hAnsiTheme="minorHAnsi"/>
              <w:noProof/>
              <w:lang w:eastAsia="da-DK"/>
            </w:rPr>
          </w:pPr>
          <w:hyperlink w:anchor="_Toc99372922" w:history="1">
            <w:r w:rsidR="006A2F93" w:rsidRPr="00B71602">
              <w:rPr>
                <w:rStyle w:val="Hyperlink"/>
                <w:noProof/>
              </w:rPr>
              <w:t>1.2</w:t>
            </w:r>
            <w:r w:rsidR="006A2F93">
              <w:rPr>
                <w:rFonts w:asciiTheme="minorHAnsi" w:eastAsiaTheme="minorEastAsia" w:hAnsiTheme="minorHAnsi"/>
                <w:noProof/>
                <w:lang w:eastAsia="da-DK"/>
              </w:rPr>
              <w:tab/>
            </w:r>
            <w:r w:rsidR="006A2F93" w:rsidRPr="00B71602">
              <w:rPr>
                <w:rStyle w:val="Hyperlink"/>
                <w:noProof/>
              </w:rPr>
              <w:t>Matrikelkort</w:t>
            </w:r>
            <w:r w:rsidR="006A2F93">
              <w:rPr>
                <w:noProof/>
                <w:webHidden/>
              </w:rPr>
              <w:tab/>
            </w:r>
            <w:r w:rsidR="006A2F93">
              <w:rPr>
                <w:noProof/>
                <w:webHidden/>
              </w:rPr>
              <w:fldChar w:fldCharType="begin"/>
            </w:r>
            <w:r w:rsidR="006A2F93">
              <w:rPr>
                <w:noProof/>
                <w:webHidden/>
              </w:rPr>
              <w:instrText xml:space="preserve"> PAGEREF _Toc99372922 \h </w:instrText>
            </w:r>
            <w:r w:rsidR="006A2F93">
              <w:rPr>
                <w:noProof/>
                <w:webHidden/>
              </w:rPr>
            </w:r>
            <w:r w:rsidR="006A2F93">
              <w:rPr>
                <w:noProof/>
                <w:webHidden/>
              </w:rPr>
              <w:fldChar w:fldCharType="separate"/>
            </w:r>
            <w:r w:rsidR="006A2F93">
              <w:rPr>
                <w:noProof/>
                <w:webHidden/>
              </w:rPr>
              <w:t>4</w:t>
            </w:r>
            <w:r w:rsidR="006A2F93">
              <w:rPr>
                <w:noProof/>
                <w:webHidden/>
              </w:rPr>
              <w:fldChar w:fldCharType="end"/>
            </w:r>
          </w:hyperlink>
        </w:p>
        <w:p w14:paraId="2252208E" w14:textId="71CDC11B" w:rsidR="006A2F93" w:rsidRDefault="001F6A90">
          <w:pPr>
            <w:pStyle w:val="Indholdsfortegnelse1"/>
            <w:rPr>
              <w:rFonts w:asciiTheme="minorHAnsi" w:eastAsiaTheme="minorEastAsia" w:hAnsiTheme="minorHAnsi"/>
              <w:b w:val="0"/>
              <w:caps w:val="0"/>
              <w:noProof/>
              <w:lang w:eastAsia="da-DK"/>
            </w:rPr>
          </w:pPr>
          <w:hyperlink w:anchor="_Toc99372923" w:history="1">
            <w:r w:rsidR="006A2F93" w:rsidRPr="00B71602">
              <w:rPr>
                <w:rStyle w:val="Hyperlink"/>
                <w:noProof/>
              </w:rPr>
              <w:t>2.</w:t>
            </w:r>
            <w:r w:rsidR="006A2F93">
              <w:rPr>
                <w:rFonts w:asciiTheme="minorHAnsi" w:eastAsiaTheme="minorEastAsia" w:hAnsiTheme="minorHAnsi"/>
                <w:b w:val="0"/>
                <w:caps w:val="0"/>
                <w:noProof/>
                <w:lang w:eastAsia="da-DK"/>
              </w:rPr>
              <w:tab/>
            </w:r>
            <w:r w:rsidR="006A2F93" w:rsidRPr="00B71602">
              <w:rPr>
                <w:rStyle w:val="Hyperlink"/>
                <w:noProof/>
              </w:rPr>
              <w:t>Data og økonomi</w:t>
            </w:r>
            <w:r w:rsidR="006A2F93">
              <w:rPr>
                <w:noProof/>
                <w:webHidden/>
              </w:rPr>
              <w:tab/>
            </w:r>
            <w:r w:rsidR="006A2F93">
              <w:rPr>
                <w:noProof/>
                <w:webHidden/>
              </w:rPr>
              <w:fldChar w:fldCharType="begin"/>
            </w:r>
            <w:r w:rsidR="006A2F93">
              <w:rPr>
                <w:noProof/>
                <w:webHidden/>
              </w:rPr>
              <w:instrText xml:space="preserve"> PAGEREF _Toc99372923 \h </w:instrText>
            </w:r>
            <w:r w:rsidR="006A2F93">
              <w:rPr>
                <w:noProof/>
                <w:webHidden/>
              </w:rPr>
            </w:r>
            <w:r w:rsidR="006A2F93">
              <w:rPr>
                <w:noProof/>
                <w:webHidden/>
              </w:rPr>
              <w:fldChar w:fldCharType="separate"/>
            </w:r>
            <w:r w:rsidR="006A2F93">
              <w:rPr>
                <w:noProof/>
                <w:webHidden/>
              </w:rPr>
              <w:t>5</w:t>
            </w:r>
            <w:r w:rsidR="006A2F93">
              <w:rPr>
                <w:noProof/>
                <w:webHidden/>
              </w:rPr>
              <w:fldChar w:fldCharType="end"/>
            </w:r>
          </w:hyperlink>
        </w:p>
        <w:p w14:paraId="43B7BE34" w14:textId="2B9319F8" w:rsidR="006A2F93" w:rsidRDefault="001F6A90">
          <w:pPr>
            <w:pStyle w:val="Indholdsfortegnelse2"/>
            <w:tabs>
              <w:tab w:val="left" w:pos="660"/>
            </w:tabs>
            <w:rPr>
              <w:rFonts w:asciiTheme="minorHAnsi" w:eastAsiaTheme="minorEastAsia" w:hAnsiTheme="minorHAnsi"/>
              <w:noProof/>
              <w:lang w:eastAsia="da-DK"/>
            </w:rPr>
          </w:pPr>
          <w:hyperlink w:anchor="_Toc99372924" w:history="1">
            <w:r w:rsidR="006A2F93" w:rsidRPr="00B71602">
              <w:rPr>
                <w:rStyle w:val="Hyperlink"/>
                <w:noProof/>
              </w:rPr>
              <w:t>2.1</w:t>
            </w:r>
            <w:r w:rsidR="006A2F93">
              <w:rPr>
                <w:rFonts w:asciiTheme="minorHAnsi" w:eastAsiaTheme="minorEastAsia" w:hAnsiTheme="minorHAnsi"/>
                <w:noProof/>
                <w:lang w:eastAsia="da-DK"/>
              </w:rPr>
              <w:tab/>
            </w:r>
            <w:r w:rsidR="006A2F93" w:rsidRPr="00B71602">
              <w:rPr>
                <w:rStyle w:val="Hyperlink"/>
                <w:noProof/>
              </w:rPr>
              <w:t>Årlig drift</w:t>
            </w:r>
            <w:r w:rsidR="006A2F93">
              <w:rPr>
                <w:noProof/>
                <w:webHidden/>
              </w:rPr>
              <w:tab/>
            </w:r>
            <w:r w:rsidR="006A2F93">
              <w:rPr>
                <w:noProof/>
                <w:webHidden/>
              </w:rPr>
              <w:fldChar w:fldCharType="begin"/>
            </w:r>
            <w:r w:rsidR="006A2F93">
              <w:rPr>
                <w:noProof/>
                <w:webHidden/>
              </w:rPr>
              <w:instrText xml:space="preserve"> PAGEREF _Toc99372924 \h </w:instrText>
            </w:r>
            <w:r w:rsidR="006A2F93">
              <w:rPr>
                <w:noProof/>
                <w:webHidden/>
              </w:rPr>
            </w:r>
            <w:r w:rsidR="006A2F93">
              <w:rPr>
                <w:noProof/>
                <w:webHidden/>
              </w:rPr>
              <w:fldChar w:fldCharType="separate"/>
            </w:r>
            <w:r w:rsidR="006A2F93">
              <w:rPr>
                <w:noProof/>
                <w:webHidden/>
              </w:rPr>
              <w:t>5</w:t>
            </w:r>
            <w:r w:rsidR="006A2F93">
              <w:rPr>
                <w:noProof/>
                <w:webHidden/>
              </w:rPr>
              <w:fldChar w:fldCharType="end"/>
            </w:r>
          </w:hyperlink>
        </w:p>
        <w:p w14:paraId="7B08A9D4" w14:textId="19D0C4E1" w:rsidR="006A2F93" w:rsidRDefault="001F6A90">
          <w:pPr>
            <w:pStyle w:val="Indholdsfortegnelse2"/>
            <w:tabs>
              <w:tab w:val="left" w:pos="660"/>
            </w:tabs>
            <w:rPr>
              <w:rFonts w:asciiTheme="minorHAnsi" w:eastAsiaTheme="minorEastAsia" w:hAnsiTheme="minorHAnsi"/>
              <w:noProof/>
              <w:lang w:eastAsia="da-DK"/>
            </w:rPr>
          </w:pPr>
          <w:hyperlink w:anchor="_Toc99372925" w:history="1">
            <w:r w:rsidR="006A2F93" w:rsidRPr="00B71602">
              <w:rPr>
                <w:rStyle w:val="Hyperlink"/>
                <w:noProof/>
              </w:rPr>
              <w:t>2.2</w:t>
            </w:r>
            <w:r w:rsidR="006A2F93">
              <w:rPr>
                <w:rFonts w:asciiTheme="minorHAnsi" w:eastAsiaTheme="minorEastAsia" w:hAnsiTheme="minorHAnsi"/>
                <w:noProof/>
                <w:lang w:eastAsia="da-DK"/>
              </w:rPr>
              <w:tab/>
            </w:r>
            <w:r w:rsidR="006A2F93" w:rsidRPr="00B71602">
              <w:rPr>
                <w:rStyle w:val="Hyperlink"/>
                <w:noProof/>
              </w:rPr>
              <w:t>Indvendigt og udvendigt vedligehold</w:t>
            </w:r>
            <w:r w:rsidR="006A2F93">
              <w:rPr>
                <w:noProof/>
                <w:webHidden/>
              </w:rPr>
              <w:tab/>
            </w:r>
            <w:r w:rsidR="006A2F93">
              <w:rPr>
                <w:noProof/>
                <w:webHidden/>
              </w:rPr>
              <w:fldChar w:fldCharType="begin"/>
            </w:r>
            <w:r w:rsidR="006A2F93">
              <w:rPr>
                <w:noProof/>
                <w:webHidden/>
              </w:rPr>
              <w:instrText xml:space="preserve"> PAGEREF _Toc99372925 \h </w:instrText>
            </w:r>
            <w:r w:rsidR="006A2F93">
              <w:rPr>
                <w:noProof/>
                <w:webHidden/>
              </w:rPr>
            </w:r>
            <w:r w:rsidR="006A2F93">
              <w:rPr>
                <w:noProof/>
                <w:webHidden/>
              </w:rPr>
              <w:fldChar w:fldCharType="separate"/>
            </w:r>
            <w:r w:rsidR="006A2F93">
              <w:rPr>
                <w:noProof/>
                <w:webHidden/>
              </w:rPr>
              <w:t>5</w:t>
            </w:r>
            <w:r w:rsidR="006A2F93">
              <w:rPr>
                <w:noProof/>
                <w:webHidden/>
              </w:rPr>
              <w:fldChar w:fldCharType="end"/>
            </w:r>
          </w:hyperlink>
        </w:p>
        <w:p w14:paraId="16681B29" w14:textId="1B75F902" w:rsidR="006A2F93" w:rsidRDefault="001F6A90">
          <w:pPr>
            <w:pStyle w:val="Indholdsfortegnelse2"/>
            <w:tabs>
              <w:tab w:val="left" w:pos="660"/>
            </w:tabs>
            <w:rPr>
              <w:rFonts w:asciiTheme="minorHAnsi" w:eastAsiaTheme="minorEastAsia" w:hAnsiTheme="minorHAnsi"/>
              <w:noProof/>
              <w:lang w:eastAsia="da-DK"/>
            </w:rPr>
          </w:pPr>
          <w:hyperlink w:anchor="_Toc99372926" w:history="1">
            <w:r w:rsidR="006A2F93" w:rsidRPr="00B71602">
              <w:rPr>
                <w:rStyle w:val="Hyperlink"/>
                <w:noProof/>
              </w:rPr>
              <w:t>2.3</w:t>
            </w:r>
            <w:r w:rsidR="006A2F93">
              <w:rPr>
                <w:rFonts w:asciiTheme="minorHAnsi" w:eastAsiaTheme="minorEastAsia" w:hAnsiTheme="minorHAnsi"/>
                <w:noProof/>
                <w:lang w:eastAsia="da-DK"/>
              </w:rPr>
              <w:tab/>
            </w:r>
            <w:r w:rsidR="006A2F93" w:rsidRPr="00B71602">
              <w:rPr>
                <w:rStyle w:val="Hyperlink"/>
                <w:noProof/>
              </w:rPr>
              <w:t>Besparelsespotentiale, omkostning pr. elev</w:t>
            </w:r>
            <w:r w:rsidR="006A2F93">
              <w:rPr>
                <w:noProof/>
                <w:webHidden/>
              </w:rPr>
              <w:tab/>
            </w:r>
            <w:r w:rsidR="006A2F93">
              <w:rPr>
                <w:noProof/>
                <w:webHidden/>
              </w:rPr>
              <w:fldChar w:fldCharType="begin"/>
            </w:r>
            <w:r w:rsidR="006A2F93">
              <w:rPr>
                <w:noProof/>
                <w:webHidden/>
              </w:rPr>
              <w:instrText xml:space="preserve"> PAGEREF _Toc99372926 \h </w:instrText>
            </w:r>
            <w:r w:rsidR="006A2F93">
              <w:rPr>
                <w:noProof/>
                <w:webHidden/>
              </w:rPr>
            </w:r>
            <w:r w:rsidR="006A2F93">
              <w:rPr>
                <w:noProof/>
                <w:webHidden/>
              </w:rPr>
              <w:fldChar w:fldCharType="separate"/>
            </w:r>
            <w:r w:rsidR="006A2F93">
              <w:rPr>
                <w:noProof/>
                <w:webHidden/>
              </w:rPr>
              <w:t>5</w:t>
            </w:r>
            <w:r w:rsidR="006A2F93">
              <w:rPr>
                <w:noProof/>
                <w:webHidden/>
              </w:rPr>
              <w:fldChar w:fldCharType="end"/>
            </w:r>
          </w:hyperlink>
        </w:p>
        <w:p w14:paraId="32E6B229" w14:textId="05971C3F" w:rsidR="006A2F93" w:rsidRDefault="001F6A90">
          <w:pPr>
            <w:pStyle w:val="Indholdsfortegnelse1"/>
            <w:rPr>
              <w:rFonts w:asciiTheme="minorHAnsi" w:eastAsiaTheme="minorEastAsia" w:hAnsiTheme="minorHAnsi"/>
              <w:b w:val="0"/>
              <w:caps w:val="0"/>
              <w:noProof/>
              <w:lang w:eastAsia="da-DK"/>
            </w:rPr>
          </w:pPr>
          <w:hyperlink w:anchor="_Toc99372927" w:history="1">
            <w:r w:rsidR="006A2F93" w:rsidRPr="00B71602">
              <w:rPr>
                <w:rStyle w:val="Hyperlink"/>
                <w:noProof/>
              </w:rPr>
              <w:t>3.</w:t>
            </w:r>
            <w:r w:rsidR="006A2F93">
              <w:rPr>
                <w:rFonts w:asciiTheme="minorHAnsi" w:eastAsiaTheme="minorEastAsia" w:hAnsiTheme="minorHAnsi"/>
                <w:b w:val="0"/>
                <w:caps w:val="0"/>
                <w:noProof/>
                <w:lang w:eastAsia="da-DK"/>
              </w:rPr>
              <w:tab/>
            </w:r>
            <w:r w:rsidR="006A2F93" w:rsidRPr="00B71602">
              <w:rPr>
                <w:rStyle w:val="Hyperlink"/>
                <w:noProof/>
              </w:rPr>
              <w:t>faglokaler</w:t>
            </w:r>
            <w:r w:rsidR="006A2F93">
              <w:rPr>
                <w:noProof/>
                <w:webHidden/>
              </w:rPr>
              <w:tab/>
            </w:r>
            <w:r w:rsidR="006A2F93">
              <w:rPr>
                <w:noProof/>
                <w:webHidden/>
              </w:rPr>
              <w:fldChar w:fldCharType="begin"/>
            </w:r>
            <w:r w:rsidR="006A2F93">
              <w:rPr>
                <w:noProof/>
                <w:webHidden/>
              </w:rPr>
              <w:instrText xml:space="preserve"> PAGEREF _Toc99372927 \h </w:instrText>
            </w:r>
            <w:r w:rsidR="006A2F93">
              <w:rPr>
                <w:noProof/>
                <w:webHidden/>
              </w:rPr>
            </w:r>
            <w:r w:rsidR="006A2F93">
              <w:rPr>
                <w:noProof/>
                <w:webHidden/>
              </w:rPr>
              <w:fldChar w:fldCharType="separate"/>
            </w:r>
            <w:r w:rsidR="006A2F93">
              <w:rPr>
                <w:noProof/>
                <w:webHidden/>
              </w:rPr>
              <w:t>7</w:t>
            </w:r>
            <w:r w:rsidR="006A2F93">
              <w:rPr>
                <w:noProof/>
                <w:webHidden/>
              </w:rPr>
              <w:fldChar w:fldCharType="end"/>
            </w:r>
          </w:hyperlink>
        </w:p>
        <w:p w14:paraId="574DA68F" w14:textId="4491ECFB" w:rsidR="006A2F93" w:rsidRDefault="001F6A90">
          <w:pPr>
            <w:pStyle w:val="Indholdsfortegnelse2"/>
            <w:tabs>
              <w:tab w:val="left" w:pos="660"/>
            </w:tabs>
            <w:rPr>
              <w:rFonts w:asciiTheme="minorHAnsi" w:eastAsiaTheme="minorEastAsia" w:hAnsiTheme="minorHAnsi"/>
              <w:noProof/>
              <w:lang w:eastAsia="da-DK"/>
            </w:rPr>
          </w:pPr>
          <w:hyperlink w:anchor="_Toc99372928" w:history="1">
            <w:r w:rsidR="006A2F93" w:rsidRPr="00B71602">
              <w:rPr>
                <w:rStyle w:val="Hyperlink"/>
                <w:noProof/>
              </w:rPr>
              <w:t>3.1</w:t>
            </w:r>
            <w:r w:rsidR="006A2F93">
              <w:rPr>
                <w:rFonts w:asciiTheme="minorHAnsi" w:eastAsiaTheme="minorEastAsia" w:hAnsiTheme="minorHAnsi"/>
                <w:noProof/>
                <w:lang w:eastAsia="da-DK"/>
              </w:rPr>
              <w:tab/>
            </w:r>
            <w:r w:rsidR="006A2F93" w:rsidRPr="00B71602">
              <w:rPr>
                <w:rStyle w:val="Hyperlink"/>
                <w:noProof/>
              </w:rPr>
              <w:t>Gennemgang af faglokaler</w:t>
            </w:r>
            <w:r w:rsidR="006A2F93">
              <w:rPr>
                <w:noProof/>
                <w:webHidden/>
              </w:rPr>
              <w:tab/>
            </w:r>
            <w:r w:rsidR="006A2F93">
              <w:rPr>
                <w:noProof/>
                <w:webHidden/>
              </w:rPr>
              <w:fldChar w:fldCharType="begin"/>
            </w:r>
            <w:r w:rsidR="006A2F93">
              <w:rPr>
                <w:noProof/>
                <w:webHidden/>
              </w:rPr>
              <w:instrText xml:space="preserve"> PAGEREF _Toc99372928 \h </w:instrText>
            </w:r>
            <w:r w:rsidR="006A2F93">
              <w:rPr>
                <w:noProof/>
                <w:webHidden/>
              </w:rPr>
            </w:r>
            <w:r w:rsidR="006A2F93">
              <w:rPr>
                <w:noProof/>
                <w:webHidden/>
              </w:rPr>
              <w:fldChar w:fldCharType="separate"/>
            </w:r>
            <w:r w:rsidR="006A2F93">
              <w:rPr>
                <w:noProof/>
                <w:webHidden/>
              </w:rPr>
              <w:t>7</w:t>
            </w:r>
            <w:r w:rsidR="006A2F93">
              <w:rPr>
                <w:noProof/>
                <w:webHidden/>
              </w:rPr>
              <w:fldChar w:fldCharType="end"/>
            </w:r>
          </w:hyperlink>
        </w:p>
        <w:p w14:paraId="58FBA9B8" w14:textId="23C0CDC9" w:rsidR="006A2F93" w:rsidRDefault="001F6A90">
          <w:pPr>
            <w:pStyle w:val="Indholdsfortegnelse2"/>
            <w:tabs>
              <w:tab w:val="left" w:pos="660"/>
            </w:tabs>
            <w:rPr>
              <w:rFonts w:asciiTheme="minorHAnsi" w:eastAsiaTheme="minorEastAsia" w:hAnsiTheme="minorHAnsi"/>
              <w:noProof/>
              <w:lang w:eastAsia="da-DK"/>
            </w:rPr>
          </w:pPr>
          <w:hyperlink w:anchor="_Toc99372929" w:history="1">
            <w:r w:rsidR="006A2F93" w:rsidRPr="00B71602">
              <w:rPr>
                <w:rStyle w:val="Hyperlink"/>
                <w:noProof/>
              </w:rPr>
              <w:t>3.2</w:t>
            </w:r>
            <w:r w:rsidR="006A2F93">
              <w:rPr>
                <w:rFonts w:asciiTheme="minorHAnsi" w:eastAsiaTheme="minorEastAsia" w:hAnsiTheme="minorHAnsi"/>
                <w:noProof/>
                <w:lang w:eastAsia="da-DK"/>
              </w:rPr>
              <w:tab/>
            </w:r>
            <w:r w:rsidR="006A2F93" w:rsidRPr="00B71602">
              <w:rPr>
                <w:rStyle w:val="Hyperlink"/>
                <w:noProof/>
              </w:rPr>
              <w:t>Konklusion Bårse afdeling</w:t>
            </w:r>
            <w:r w:rsidR="006A2F93">
              <w:rPr>
                <w:noProof/>
                <w:webHidden/>
              </w:rPr>
              <w:tab/>
            </w:r>
            <w:r w:rsidR="006A2F93">
              <w:rPr>
                <w:noProof/>
                <w:webHidden/>
              </w:rPr>
              <w:fldChar w:fldCharType="begin"/>
            </w:r>
            <w:r w:rsidR="006A2F93">
              <w:rPr>
                <w:noProof/>
                <w:webHidden/>
              </w:rPr>
              <w:instrText xml:space="preserve"> PAGEREF _Toc99372929 \h </w:instrText>
            </w:r>
            <w:r w:rsidR="006A2F93">
              <w:rPr>
                <w:noProof/>
                <w:webHidden/>
              </w:rPr>
            </w:r>
            <w:r w:rsidR="006A2F93">
              <w:rPr>
                <w:noProof/>
                <w:webHidden/>
              </w:rPr>
              <w:fldChar w:fldCharType="separate"/>
            </w:r>
            <w:r w:rsidR="006A2F93">
              <w:rPr>
                <w:noProof/>
                <w:webHidden/>
              </w:rPr>
              <w:t>7</w:t>
            </w:r>
            <w:r w:rsidR="006A2F93">
              <w:rPr>
                <w:noProof/>
                <w:webHidden/>
              </w:rPr>
              <w:fldChar w:fldCharType="end"/>
            </w:r>
          </w:hyperlink>
        </w:p>
        <w:p w14:paraId="49AAD5A7" w14:textId="7E24FA6C" w:rsidR="006A2F93" w:rsidRDefault="001F6A90">
          <w:pPr>
            <w:pStyle w:val="Indholdsfortegnelse1"/>
            <w:rPr>
              <w:rFonts w:asciiTheme="minorHAnsi" w:eastAsiaTheme="minorEastAsia" w:hAnsiTheme="minorHAnsi"/>
              <w:b w:val="0"/>
              <w:caps w:val="0"/>
              <w:noProof/>
              <w:lang w:eastAsia="da-DK"/>
            </w:rPr>
          </w:pPr>
          <w:hyperlink w:anchor="_Toc99372930" w:history="1">
            <w:r w:rsidR="006A2F93" w:rsidRPr="00B71602">
              <w:rPr>
                <w:rStyle w:val="Hyperlink"/>
                <w:noProof/>
              </w:rPr>
              <w:t>4.</w:t>
            </w:r>
            <w:r w:rsidR="006A2F93">
              <w:rPr>
                <w:rFonts w:asciiTheme="minorHAnsi" w:eastAsiaTheme="minorEastAsia" w:hAnsiTheme="minorHAnsi"/>
                <w:b w:val="0"/>
                <w:caps w:val="0"/>
                <w:noProof/>
                <w:lang w:eastAsia="da-DK"/>
              </w:rPr>
              <w:tab/>
            </w:r>
            <w:r w:rsidR="006A2F93" w:rsidRPr="00B71602">
              <w:rPr>
                <w:rStyle w:val="Hyperlink"/>
                <w:noProof/>
              </w:rPr>
              <w:t>Skolens beskrivelse</w:t>
            </w:r>
            <w:r w:rsidR="006A2F93">
              <w:rPr>
                <w:noProof/>
                <w:webHidden/>
              </w:rPr>
              <w:tab/>
            </w:r>
            <w:r w:rsidR="006A2F93">
              <w:rPr>
                <w:noProof/>
                <w:webHidden/>
              </w:rPr>
              <w:fldChar w:fldCharType="begin"/>
            </w:r>
            <w:r w:rsidR="006A2F93">
              <w:rPr>
                <w:noProof/>
                <w:webHidden/>
              </w:rPr>
              <w:instrText xml:space="preserve"> PAGEREF _Toc99372930 \h </w:instrText>
            </w:r>
            <w:r w:rsidR="006A2F93">
              <w:rPr>
                <w:noProof/>
                <w:webHidden/>
              </w:rPr>
            </w:r>
            <w:r w:rsidR="006A2F93">
              <w:rPr>
                <w:noProof/>
                <w:webHidden/>
              </w:rPr>
              <w:fldChar w:fldCharType="separate"/>
            </w:r>
            <w:r w:rsidR="006A2F93">
              <w:rPr>
                <w:noProof/>
                <w:webHidden/>
              </w:rPr>
              <w:t>8</w:t>
            </w:r>
            <w:r w:rsidR="006A2F93">
              <w:rPr>
                <w:noProof/>
                <w:webHidden/>
              </w:rPr>
              <w:fldChar w:fldCharType="end"/>
            </w:r>
          </w:hyperlink>
        </w:p>
        <w:p w14:paraId="7C2B89FA" w14:textId="39D35164" w:rsidR="00A25700" w:rsidRDefault="00A25700">
          <w:r>
            <w:rPr>
              <w:b/>
              <w:bCs/>
            </w:rPr>
            <w:fldChar w:fldCharType="end"/>
          </w:r>
        </w:p>
      </w:sdtContent>
    </w:sdt>
    <w:p w14:paraId="19FD8E8C" w14:textId="77777777" w:rsidR="00A25700" w:rsidRDefault="00A25700" w:rsidP="00A25700">
      <w:pPr>
        <w:pStyle w:val="Overskrift1"/>
        <w:numPr>
          <w:ilvl w:val="0"/>
          <w:numId w:val="0"/>
        </w:numPr>
        <w:ind w:left="567" w:hanging="567"/>
      </w:pPr>
    </w:p>
    <w:p w14:paraId="7BDC2ACB" w14:textId="77777777" w:rsidR="00A25700" w:rsidRPr="00A25700" w:rsidRDefault="00A25700" w:rsidP="00A25700"/>
    <w:p w14:paraId="0B8A42AF" w14:textId="77777777" w:rsidR="00A25700" w:rsidRPr="00A25700" w:rsidRDefault="00A25700" w:rsidP="00A25700"/>
    <w:p w14:paraId="1D8967D7" w14:textId="77777777" w:rsidR="00A25700" w:rsidRPr="00A25700" w:rsidRDefault="00A25700" w:rsidP="00A25700"/>
    <w:p w14:paraId="21EFB089" w14:textId="77777777" w:rsidR="00A25700" w:rsidRPr="00A25700" w:rsidRDefault="00A25700" w:rsidP="00A25700"/>
    <w:p w14:paraId="71021993" w14:textId="77777777" w:rsidR="00A25700" w:rsidRPr="00A25700" w:rsidRDefault="00A25700" w:rsidP="00A25700"/>
    <w:p w14:paraId="1692489D" w14:textId="77777777" w:rsidR="00A25700" w:rsidRPr="00A25700" w:rsidRDefault="00A25700" w:rsidP="00A25700"/>
    <w:p w14:paraId="4775126F" w14:textId="77777777" w:rsidR="00A25700" w:rsidRPr="00A25700" w:rsidRDefault="00A25700" w:rsidP="00A25700"/>
    <w:p w14:paraId="4E09F80C" w14:textId="77777777" w:rsidR="00A25700" w:rsidRPr="00A25700" w:rsidRDefault="00A25700" w:rsidP="00A25700"/>
    <w:p w14:paraId="47B6E806" w14:textId="77777777" w:rsidR="00A25700" w:rsidRPr="00A25700" w:rsidRDefault="00A25700" w:rsidP="00A25700"/>
    <w:p w14:paraId="6AC969F8" w14:textId="66B527B0" w:rsidR="00EE7E51" w:rsidRDefault="00EE7E51">
      <w:pPr>
        <w:spacing w:after="200"/>
      </w:pPr>
      <w:r>
        <w:br w:type="page"/>
      </w:r>
    </w:p>
    <w:p w14:paraId="4F4BCEA7" w14:textId="0223214B" w:rsidR="00A25700" w:rsidRDefault="00EE7E51" w:rsidP="00A25700">
      <w:pPr>
        <w:pStyle w:val="Overskrift1"/>
      </w:pPr>
      <w:bookmarkStart w:id="0" w:name="_Toc99372920"/>
      <w:r>
        <w:lastRenderedPageBreak/>
        <w:t>Oversigt</w:t>
      </w:r>
      <w:bookmarkEnd w:id="0"/>
    </w:p>
    <w:p w14:paraId="18C0E1A9" w14:textId="2E3DE33B" w:rsidR="00EE7E51" w:rsidRDefault="00EE7E51" w:rsidP="00EE7E51">
      <w:pPr>
        <w:pStyle w:val="Overskrift2"/>
      </w:pPr>
      <w:bookmarkStart w:id="1" w:name="_Toc99372921"/>
      <w:r>
        <w:t>Grundoplysninger</w:t>
      </w:r>
      <w:bookmarkEnd w:id="1"/>
    </w:p>
    <w:p w14:paraId="174329C6" w14:textId="53055E5E" w:rsidR="00EE7E51" w:rsidRDefault="00EE7E51" w:rsidP="00EE7E51"/>
    <w:tbl>
      <w:tblPr>
        <w:tblStyle w:val="Tabel-Gitter"/>
        <w:tblW w:w="9776" w:type="dxa"/>
        <w:tblLook w:val="04A0" w:firstRow="1" w:lastRow="0" w:firstColumn="1" w:lastColumn="0" w:noHBand="0" w:noVBand="1"/>
      </w:tblPr>
      <w:tblGrid>
        <w:gridCol w:w="1696"/>
        <w:gridCol w:w="2127"/>
        <w:gridCol w:w="1984"/>
        <w:gridCol w:w="3969"/>
      </w:tblGrid>
      <w:tr w:rsidR="00EE7E51" w:rsidRPr="00585A93" w14:paraId="5DA91644" w14:textId="77777777" w:rsidTr="001F6A90">
        <w:trPr>
          <w:trHeight w:val="283"/>
        </w:trPr>
        <w:tc>
          <w:tcPr>
            <w:tcW w:w="1696" w:type="dxa"/>
            <w:shd w:val="clear" w:color="auto" w:fill="3DA15A"/>
          </w:tcPr>
          <w:p w14:paraId="0FD0A700" w14:textId="77777777" w:rsidR="00EE7E51" w:rsidRPr="00585A93" w:rsidRDefault="00EE7E51" w:rsidP="00BF54EF">
            <w:pPr>
              <w:rPr>
                <w:b/>
                <w:bCs/>
                <w:color w:val="FFFFFF" w:themeColor="background1"/>
              </w:rPr>
            </w:pPr>
            <w:r>
              <w:rPr>
                <w:b/>
                <w:bCs/>
                <w:color w:val="FFFFFF" w:themeColor="background1"/>
              </w:rPr>
              <w:t>DISTRIKT</w:t>
            </w:r>
          </w:p>
        </w:tc>
        <w:tc>
          <w:tcPr>
            <w:tcW w:w="2127" w:type="dxa"/>
            <w:shd w:val="clear" w:color="auto" w:fill="3DA15A"/>
          </w:tcPr>
          <w:p w14:paraId="52A3710F" w14:textId="77777777" w:rsidR="00EE7E51" w:rsidRPr="00A93E90" w:rsidRDefault="00EE7E51" w:rsidP="00BF54EF">
            <w:pPr>
              <w:spacing w:after="200"/>
            </w:pPr>
            <w:r w:rsidRPr="00585A93">
              <w:rPr>
                <w:b/>
                <w:bCs/>
                <w:color w:val="FFFFFF" w:themeColor="background1"/>
              </w:rPr>
              <w:t>AFDELING</w:t>
            </w:r>
          </w:p>
        </w:tc>
        <w:tc>
          <w:tcPr>
            <w:tcW w:w="1984" w:type="dxa"/>
            <w:shd w:val="clear" w:color="auto" w:fill="3DA15A"/>
          </w:tcPr>
          <w:p w14:paraId="63351FEB" w14:textId="77777777" w:rsidR="00EE7E51" w:rsidRPr="00585A93" w:rsidRDefault="00EE7E51" w:rsidP="00BF54EF">
            <w:pPr>
              <w:rPr>
                <w:b/>
                <w:bCs/>
                <w:color w:val="FFFFFF" w:themeColor="background1"/>
              </w:rPr>
            </w:pPr>
            <w:r>
              <w:rPr>
                <w:b/>
                <w:bCs/>
                <w:color w:val="FFFFFF" w:themeColor="background1"/>
              </w:rPr>
              <w:t>AREAL</w:t>
            </w:r>
          </w:p>
        </w:tc>
        <w:tc>
          <w:tcPr>
            <w:tcW w:w="3969" w:type="dxa"/>
            <w:shd w:val="clear" w:color="auto" w:fill="3DA15A"/>
          </w:tcPr>
          <w:p w14:paraId="0816618D" w14:textId="77777777" w:rsidR="00EE7E51" w:rsidRPr="00585A93" w:rsidRDefault="00EE7E51" w:rsidP="00BF54EF">
            <w:pPr>
              <w:rPr>
                <w:b/>
                <w:bCs/>
                <w:color w:val="FFFFFF" w:themeColor="background1"/>
              </w:rPr>
            </w:pPr>
            <w:r>
              <w:rPr>
                <w:b/>
                <w:bCs/>
                <w:color w:val="FFFFFF" w:themeColor="background1"/>
              </w:rPr>
              <w:t>TRIN</w:t>
            </w:r>
          </w:p>
        </w:tc>
      </w:tr>
      <w:tr w:rsidR="00EE7E51" w:rsidRPr="00585A93" w14:paraId="1EB16F69" w14:textId="77777777" w:rsidTr="001F6A90">
        <w:trPr>
          <w:trHeight w:val="57"/>
        </w:trPr>
        <w:tc>
          <w:tcPr>
            <w:tcW w:w="1696" w:type="dxa"/>
          </w:tcPr>
          <w:p w14:paraId="3AC829D0" w14:textId="238CED5C" w:rsidR="00EE7E51" w:rsidRPr="00585A93" w:rsidRDefault="00EE7E51" w:rsidP="00915AC3">
            <w:r>
              <w:t>Svend Gønge</w:t>
            </w:r>
            <w:r w:rsidR="001F6A90">
              <w:t>-skolen</w:t>
            </w:r>
          </w:p>
        </w:tc>
        <w:tc>
          <w:tcPr>
            <w:tcW w:w="2127" w:type="dxa"/>
          </w:tcPr>
          <w:p w14:paraId="41C428EB" w14:textId="77777777" w:rsidR="00EE7E51" w:rsidRDefault="00EE7E51" w:rsidP="00915AC3">
            <w:r>
              <w:t>Bårse</w:t>
            </w:r>
          </w:p>
          <w:p w14:paraId="1D62929E" w14:textId="77777777" w:rsidR="00EE7E51" w:rsidRDefault="00EE7E51" w:rsidP="00915AC3">
            <w:r>
              <w:t>Præstegårdsvej 11</w:t>
            </w:r>
          </w:p>
          <w:p w14:paraId="09AE1859" w14:textId="699F89AB" w:rsidR="00EE7E51" w:rsidRDefault="00EE7E51" w:rsidP="00915AC3">
            <w:r>
              <w:t>4720 Præstø</w:t>
            </w:r>
          </w:p>
        </w:tc>
        <w:tc>
          <w:tcPr>
            <w:tcW w:w="1984" w:type="dxa"/>
          </w:tcPr>
          <w:p w14:paraId="76E8BD02" w14:textId="10C29EF5" w:rsidR="00EE7E51" w:rsidRDefault="00305797" w:rsidP="00267506">
            <w:pPr>
              <w:jc w:val="center"/>
            </w:pPr>
            <w:r w:rsidRPr="00E37530">
              <w:t>529</w:t>
            </w:r>
            <w:r w:rsidR="00EE7E51" w:rsidRPr="00E37530">
              <w:t xml:space="preserve"> </w:t>
            </w:r>
            <w:r w:rsidR="00EE7E51">
              <w:t>m2</w:t>
            </w:r>
          </w:p>
        </w:tc>
        <w:tc>
          <w:tcPr>
            <w:tcW w:w="3969" w:type="dxa"/>
          </w:tcPr>
          <w:p w14:paraId="53EE1550" w14:textId="77777777" w:rsidR="00EE7E51" w:rsidRPr="00D1606D" w:rsidRDefault="00EE7E51" w:rsidP="00267506">
            <w:pPr>
              <w:jc w:val="center"/>
              <w:rPr>
                <w:rFonts w:cstheme="minorHAnsi"/>
                <w:color w:val="FF0000"/>
              </w:rPr>
            </w:pPr>
            <w:r w:rsidRPr="00D1606D">
              <w:rPr>
                <w:rFonts w:cstheme="minorHAnsi"/>
              </w:rPr>
              <w:t>0.-3. klasse</w:t>
            </w:r>
          </w:p>
          <w:p w14:paraId="1C81128D" w14:textId="77777777" w:rsidR="00EE7E51" w:rsidRPr="00585A93" w:rsidRDefault="00EE7E51" w:rsidP="00267506">
            <w:pPr>
              <w:jc w:val="center"/>
            </w:pPr>
          </w:p>
        </w:tc>
      </w:tr>
      <w:tr w:rsidR="00011092" w:rsidRPr="00585A93" w14:paraId="6ADA5CDA" w14:textId="77777777" w:rsidTr="001F6A90">
        <w:trPr>
          <w:trHeight w:val="70"/>
        </w:trPr>
        <w:tc>
          <w:tcPr>
            <w:tcW w:w="1696" w:type="dxa"/>
            <w:shd w:val="clear" w:color="auto" w:fill="3DA15A"/>
          </w:tcPr>
          <w:p w14:paraId="180BCDDD" w14:textId="6D4F3EF4" w:rsidR="00011092" w:rsidRPr="00585A93" w:rsidRDefault="00011092" w:rsidP="00BF54EF">
            <w:pPr>
              <w:rPr>
                <w:b/>
                <w:bCs/>
                <w:color w:val="FFFFFF" w:themeColor="background1"/>
              </w:rPr>
            </w:pPr>
            <w:r w:rsidRPr="00585A93">
              <w:rPr>
                <w:b/>
                <w:bCs/>
                <w:color w:val="FFFFFF" w:themeColor="background1"/>
              </w:rPr>
              <w:t>KAPACITET</w:t>
            </w:r>
          </w:p>
        </w:tc>
        <w:tc>
          <w:tcPr>
            <w:tcW w:w="2127" w:type="dxa"/>
            <w:shd w:val="clear" w:color="auto" w:fill="3DA15A"/>
          </w:tcPr>
          <w:p w14:paraId="17E54C0A" w14:textId="6A11164E" w:rsidR="00011092" w:rsidRPr="00585A93" w:rsidRDefault="00011092" w:rsidP="00BF54EF">
            <w:pPr>
              <w:rPr>
                <w:b/>
                <w:bCs/>
                <w:color w:val="FFFFFF" w:themeColor="background1"/>
              </w:rPr>
            </w:pPr>
            <w:r w:rsidRPr="00585A93">
              <w:rPr>
                <w:b/>
                <w:bCs/>
                <w:color w:val="FFFFFF" w:themeColor="background1"/>
              </w:rPr>
              <w:t>ANTAL KLASSER</w:t>
            </w:r>
          </w:p>
        </w:tc>
        <w:tc>
          <w:tcPr>
            <w:tcW w:w="1984" w:type="dxa"/>
            <w:shd w:val="clear" w:color="auto" w:fill="3DA15A"/>
          </w:tcPr>
          <w:p w14:paraId="52A2CA50" w14:textId="68D6B8DA" w:rsidR="00011092" w:rsidRPr="00585A93" w:rsidRDefault="00011092" w:rsidP="00BF54EF">
            <w:pPr>
              <w:rPr>
                <w:b/>
                <w:bCs/>
                <w:color w:val="FFFFFF" w:themeColor="background1"/>
              </w:rPr>
            </w:pPr>
            <w:r w:rsidRPr="00585A93">
              <w:rPr>
                <w:b/>
                <w:bCs/>
                <w:color w:val="FFFFFF" w:themeColor="background1"/>
              </w:rPr>
              <w:t>ANTAL ELEVER</w:t>
            </w:r>
          </w:p>
        </w:tc>
        <w:tc>
          <w:tcPr>
            <w:tcW w:w="3969" w:type="dxa"/>
            <w:shd w:val="clear" w:color="auto" w:fill="3DA15A"/>
          </w:tcPr>
          <w:p w14:paraId="4A383F1F" w14:textId="5B568D58" w:rsidR="00011092" w:rsidRPr="00585A93" w:rsidRDefault="00011092" w:rsidP="00BF54EF">
            <w:pPr>
              <w:rPr>
                <w:b/>
                <w:bCs/>
                <w:color w:val="FFFFFF" w:themeColor="background1"/>
              </w:rPr>
            </w:pPr>
            <w:r>
              <w:rPr>
                <w:b/>
                <w:bCs/>
                <w:color w:val="FFFFFF" w:themeColor="background1"/>
              </w:rPr>
              <w:t xml:space="preserve">GNS. </w:t>
            </w:r>
            <w:r w:rsidRPr="00585A93">
              <w:rPr>
                <w:b/>
                <w:bCs/>
                <w:color w:val="FFFFFF" w:themeColor="background1"/>
              </w:rPr>
              <w:t>ANTAL ELEVER PR</w:t>
            </w:r>
            <w:r>
              <w:rPr>
                <w:b/>
                <w:bCs/>
                <w:color w:val="FFFFFF" w:themeColor="background1"/>
              </w:rPr>
              <w:t>.</w:t>
            </w:r>
            <w:r w:rsidRPr="00585A93">
              <w:rPr>
                <w:b/>
                <w:bCs/>
                <w:color w:val="FFFFFF" w:themeColor="background1"/>
              </w:rPr>
              <w:t xml:space="preserve"> KLASSE</w:t>
            </w:r>
          </w:p>
        </w:tc>
      </w:tr>
      <w:tr w:rsidR="00EE7E51" w:rsidRPr="00585A93" w14:paraId="2549AAA1" w14:textId="77777777" w:rsidTr="001F6A90">
        <w:trPr>
          <w:trHeight w:val="397"/>
        </w:trPr>
        <w:tc>
          <w:tcPr>
            <w:tcW w:w="1696" w:type="dxa"/>
          </w:tcPr>
          <w:p w14:paraId="56291A2B" w14:textId="4D3505FB" w:rsidR="00EE7E51" w:rsidRPr="00585A93" w:rsidRDefault="00EE7E51" w:rsidP="00267506">
            <w:pPr>
              <w:jc w:val="center"/>
            </w:pPr>
            <w:r>
              <w:t>60</w:t>
            </w:r>
          </w:p>
        </w:tc>
        <w:tc>
          <w:tcPr>
            <w:tcW w:w="2127" w:type="dxa"/>
          </w:tcPr>
          <w:p w14:paraId="01DDD0F2" w14:textId="7BB49970" w:rsidR="00EE7E51" w:rsidRPr="00585A93" w:rsidRDefault="00EE7E51" w:rsidP="00267506">
            <w:pPr>
              <w:jc w:val="center"/>
            </w:pPr>
            <w:r>
              <w:t>4</w:t>
            </w:r>
          </w:p>
        </w:tc>
        <w:tc>
          <w:tcPr>
            <w:tcW w:w="1984" w:type="dxa"/>
          </w:tcPr>
          <w:p w14:paraId="35A587EA" w14:textId="7DED6016" w:rsidR="00EE7E51" w:rsidRPr="00585A93" w:rsidRDefault="00EE7E51" w:rsidP="00267506">
            <w:pPr>
              <w:jc w:val="center"/>
            </w:pPr>
            <w:r>
              <w:t>34</w:t>
            </w:r>
          </w:p>
        </w:tc>
        <w:tc>
          <w:tcPr>
            <w:tcW w:w="3969" w:type="dxa"/>
          </w:tcPr>
          <w:p w14:paraId="2A5BF819" w14:textId="18FE7DB5" w:rsidR="00EE7E51" w:rsidRPr="00585A93" w:rsidRDefault="00EE7E51" w:rsidP="00267506">
            <w:pPr>
              <w:jc w:val="center"/>
            </w:pPr>
            <w:r>
              <w:t>8,5</w:t>
            </w:r>
          </w:p>
        </w:tc>
      </w:tr>
    </w:tbl>
    <w:p w14:paraId="10022B75" w14:textId="5CB71051" w:rsidR="00EE7E51" w:rsidRDefault="00EE7E51" w:rsidP="00EE7E51"/>
    <w:p w14:paraId="3B192C49" w14:textId="77777777" w:rsidR="00EE7E51" w:rsidRDefault="00EE7E51" w:rsidP="00EE7E51">
      <w:pPr>
        <w:pStyle w:val="Overskrift2"/>
        <w:numPr>
          <w:ilvl w:val="0"/>
          <w:numId w:val="0"/>
        </w:numPr>
        <w:ind w:left="576"/>
      </w:pPr>
      <w:bookmarkStart w:id="2" w:name="_Toc92181585"/>
    </w:p>
    <w:p w14:paraId="53B1D17B" w14:textId="5B3FD69D" w:rsidR="00A25700" w:rsidRDefault="00A25700" w:rsidP="00EE7E51">
      <w:pPr>
        <w:pStyle w:val="Overskrift2"/>
      </w:pPr>
      <w:bookmarkStart w:id="3" w:name="_Toc99372922"/>
      <w:r>
        <w:t>Matrikelkort</w:t>
      </w:r>
      <w:bookmarkEnd w:id="2"/>
      <w:bookmarkEnd w:id="3"/>
    </w:p>
    <w:p w14:paraId="6037E457" w14:textId="77777777" w:rsidR="00EE7E51" w:rsidRPr="00EE7E51" w:rsidRDefault="00EE7E51" w:rsidP="00EE7E51"/>
    <w:p w14:paraId="448C0D83" w14:textId="4836E911" w:rsidR="00A25700" w:rsidRPr="00A25700" w:rsidRDefault="00776ECF" w:rsidP="00A25700">
      <w:r>
        <w:rPr>
          <w:noProof/>
        </w:rPr>
        <w:drawing>
          <wp:inline distT="0" distB="0" distL="0" distR="0" wp14:anchorId="7D98162D" wp14:editId="4E97B6DB">
            <wp:extent cx="6120000" cy="38880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09" t="18539" r="5841" b="22246"/>
                    <a:stretch/>
                  </pic:blipFill>
                  <pic:spPr bwMode="auto">
                    <a:xfrm>
                      <a:off x="0" y="0"/>
                      <a:ext cx="6120000" cy="3888000"/>
                    </a:xfrm>
                    <a:prstGeom prst="rect">
                      <a:avLst/>
                    </a:prstGeom>
                    <a:ln>
                      <a:noFill/>
                    </a:ln>
                    <a:extLst>
                      <a:ext uri="{53640926-AAD7-44D8-BBD7-CCE9431645EC}">
                        <a14:shadowObscured xmlns:a14="http://schemas.microsoft.com/office/drawing/2010/main"/>
                      </a:ext>
                    </a:extLst>
                  </pic:spPr>
                </pic:pic>
              </a:graphicData>
            </a:graphic>
          </wp:inline>
        </w:drawing>
      </w:r>
    </w:p>
    <w:p w14:paraId="1DE5A007" w14:textId="544C17DF" w:rsidR="00776ECF" w:rsidRDefault="00EE7E51" w:rsidP="00776ECF">
      <w:pPr>
        <w:pStyle w:val="Billedtekst"/>
      </w:pPr>
      <w:r>
        <w:t>Billede</w:t>
      </w:r>
      <w:r w:rsidR="00776ECF">
        <w:t xml:space="preserve"> </w:t>
      </w:r>
      <w:r w:rsidR="001F6A90">
        <w:fldChar w:fldCharType="begin"/>
      </w:r>
      <w:r w:rsidR="001F6A90">
        <w:instrText xml:space="preserve"> SEQ BIllede \* ARABIC </w:instrText>
      </w:r>
      <w:r w:rsidR="001F6A90">
        <w:fldChar w:fldCharType="separate"/>
      </w:r>
      <w:r w:rsidR="00776ECF">
        <w:rPr>
          <w:noProof/>
        </w:rPr>
        <w:t>1</w:t>
      </w:r>
      <w:r w:rsidR="001F6A90">
        <w:rPr>
          <w:noProof/>
        </w:rPr>
        <w:fldChar w:fldCharType="end"/>
      </w:r>
      <w:r w:rsidR="00776ECF">
        <w:t xml:space="preserve"> Bårse afdeling, Præstegårdsvej 11, 4720 Præstø. Luftfoto 2021 WMS, Net</w:t>
      </w:r>
      <w:r w:rsidR="00393F28">
        <w:t xml:space="preserve"> </w:t>
      </w:r>
      <w:r w:rsidR="00776ECF">
        <w:t>Gis, Vordingborg Kommune.</w:t>
      </w:r>
    </w:p>
    <w:p w14:paraId="69B93A9F" w14:textId="77777777" w:rsidR="00EE7E51" w:rsidRDefault="00EE7E51">
      <w:pPr>
        <w:spacing w:after="200"/>
      </w:pPr>
    </w:p>
    <w:p w14:paraId="34484333" w14:textId="728EDB3D" w:rsidR="00EE7E51" w:rsidRPr="000400AC" w:rsidRDefault="00EE7E51">
      <w:pPr>
        <w:spacing w:after="200"/>
        <w:rPr>
          <w:rFonts w:ascii="Verdana" w:eastAsiaTheme="majorEastAsia" w:hAnsi="Verdana" w:cstheme="majorBidi"/>
          <w:b/>
          <w:bCs/>
          <w:caps/>
          <w:szCs w:val="26"/>
        </w:rPr>
      </w:pPr>
      <w:r>
        <w:br w:type="page"/>
      </w:r>
    </w:p>
    <w:p w14:paraId="4B5FB23D" w14:textId="77777777" w:rsidR="00393F28" w:rsidRPr="00E37530" w:rsidRDefault="00393F28" w:rsidP="00393F28">
      <w:pPr>
        <w:pStyle w:val="Overskrift1"/>
      </w:pPr>
      <w:bookmarkStart w:id="4" w:name="_Toc99372923"/>
      <w:r w:rsidRPr="00E37530">
        <w:lastRenderedPageBreak/>
        <w:t>Data og økonomi</w:t>
      </w:r>
      <w:bookmarkEnd w:id="4"/>
    </w:p>
    <w:p w14:paraId="3145AD18" w14:textId="77777777" w:rsidR="00393F28" w:rsidRPr="00BB175B" w:rsidRDefault="00393F28" w:rsidP="00393F28">
      <w:pPr>
        <w:pStyle w:val="Overskrift2"/>
      </w:pPr>
      <w:bookmarkStart w:id="5" w:name="_Toc99372924"/>
      <w:r w:rsidRPr="00BB175B">
        <w:t>Årlig drift</w:t>
      </w:r>
      <w:bookmarkEnd w:id="5"/>
    </w:p>
    <w:p w14:paraId="590E50E0" w14:textId="77777777" w:rsidR="00393F28" w:rsidRDefault="00393F28" w:rsidP="00393F28"/>
    <w:p w14:paraId="15419571" w14:textId="77777777" w:rsidR="00393F28" w:rsidRDefault="00393F28" w:rsidP="00393F28">
      <w:r>
        <w:t xml:space="preserve">Tabellen viser udgifter til drift på matriklen. Alle tallene bygger på de faktiske udgifter fra 2021. </w:t>
      </w:r>
    </w:p>
    <w:p w14:paraId="100ED164" w14:textId="77777777" w:rsidR="00393F28" w:rsidRDefault="00393F28" w:rsidP="00393F28">
      <w:r>
        <w:t xml:space="preserve">”Grøn drift” dækker over udgifter til græsslåning og yderligere pasning af udearealer. Denne udgift er primært drevet af lønninger. </w:t>
      </w:r>
    </w:p>
    <w:p w14:paraId="2383ABCB" w14:textId="77777777" w:rsidR="00393F28" w:rsidRDefault="00393F28" w:rsidP="00393F28">
      <w:r>
        <w:t xml:space="preserve">”Rengøring” dækker over udgifter til rengøringsartikler og rengøringspersonale samt vinduespudsning. Denne udgift er primært drevet af lønninger. </w:t>
      </w:r>
    </w:p>
    <w:p w14:paraId="0D6242A5" w14:textId="0F3983FF" w:rsidR="00393F28" w:rsidRDefault="00393F28" w:rsidP="00393F28">
      <w:r>
        <w:t>”Bygninger og forbrug” dækker over udgifter til bygningsdrift og ikke-planlagt vedligehold, f.eks. udbedring af akutte skader samt alarmer og servicekontrakter. Udgifter til el, vand og varme indgår også i kategorien ”bygninger og forbrug”</w:t>
      </w:r>
      <w:r w:rsidR="00710EB3">
        <w:t>,</w:t>
      </w:r>
      <w:r>
        <w:t xml:space="preserve"> og er den primære udgift sammen med akut opståede skader.</w:t>
      </w:r>
    </w:p>
    <w:p w14:paraId="0DA37AC1" w14:textId="77777777" w:rsidR="00393F28" w:rsidRDefault="00393F28" w:rsidP="00393F28"/>
    <w:p w14:paraId="53A8E42D" w14:textId="77777777" w:rsidR="00393F28" w:rsidRPr="005973FB" w:rsidRDefault="00393F28" w:rsidP="00393F28">
      <w:pPr>
        <w:rPr>
          <w:rFonts w:ascii="Calibri" w:hAnsi="Calibri"/>
        </w:rPr>
      </w:pPr>
      <w:r>
        <w:t xml:space="preserve">Skolens samlede driftsudgifter pr. elev pr. år er cirka 13.250 kr., hvilket er over gennemsnittet for kommunen på cirka 8.600 kr. pr. elev pr. år. </w:t>
      </w:r>
    </w:p>
    <w:p w14:paraId="114676AE" w14:textId="77777777" w:rsidR="00393F28" w:rsidRDefault="00393F28" w:rsidP="00393F28">
      <w:pPr>
        <w:rPr>
          <w:noProof/>
        </w:rPr>
      </w:pPr>
    </w:p>
    <w:tbl>
      <w:tblPr>
        <w:tblStyle w:val="Tabel-Gitter"/>
        <w:tblW w:w="0" w:type="auto"/>
        <w:tblLook w:val="04A0" w:firstRow="1" w:lastRow="0" w:firstColumn="1" w:lastColumn="0" w:noHBand="0" w:noVBand="1"/>
      </w:tblPr>
      <w:tblGrid>
        <w:gridCol w:w="1287"/>
        <w:gridCol w:w="1573"/>
        <w:gridCol w:w="2450"/>
        <w:gridCol w:w="1987"/>
        <w:gridCol w:w="2331"/>
      </w:tblGrid>
      <w:tr w:rsidR="00393F28" w:rsidRPr="003738B6" w14:paraId="57E3AE8E" w14:textId="77777777" w:rsidTr="000E1FD2">
        <w:trPr>
          <w:trHeight w:val="227"/>
        </w:trPr>
        <w:tc>
          <w:tcPr>
            <w:tcW w:w="0" w:type="auto"/>
            <w:shd w:val="clear" w:color="auto" w:fill="3DA15A"/>
            <w:vAlign w:val="center"/>
          </w:tcPr>
          <w:p w14:paraId="5743AD01" w14:textId="77777777" w:rsidR="00393F28" w:rsidRPr="003738B6" w:rsidRDefault="00393F28" w:rsidP="00915AC3">
            <w:pPr>
              <w:spacing w:after="200"/>
              <w:rPr>
                <w:b/>
                <w:bCs/>
                <w:noProof/>
                <w:color w:val="FFFFFF" w:themeColor="background1"/>
              </w:rPr>
            </w:pPr>
            <w:r w:rsidRPr="003738B6">
              <w:rPr>
                <w:b/>
                <w:bCs/>
                <w:noProof/>
                <w:color w:val="FFFFFF" w:themeColor="background1"/>
              </w:rPr>
              <w:t>G</w:t>
            </w:r>
            <w:r>
              <w:rPr>
                <w:b/>
                <w:bCs/>
                <w:noProof/>
                <w:color w:val="FFFFFF" w:themeColor="background1"/>
              </w:rPr>
              <w:t>RØN DRIFT</w:t>
            </w:r>
          </w:p>
        </w:tc>
        <w:tc>
          <w:tcPr>
            <w:tcW w:w="0" w:type="auto"/>
            <w:shd w:val="clear" w:color="auto" w:fill="3DA15A"/>
          </w:tcPr>
          <w:p w14:paraId="5A50D741" w14:textId="77777777" w:rsidR="00393F28" w:rsidRPr="003738B6" w:rsidRDefault="00393F28" w:rsidP="00915AC3">
            <w:pPr>
              <w:spacing w:after="200"/>
              <w:rPr>
                <w:b/>
                <w:bCs/>
                <w:noProof/>
                <w:color w:val="FFFFFF" w:themeColor="background1"/>
              </w:rPr>
            </w:pPr>
            <w:r>
              <w:rPr>
                <w:b/>
                <w:bCs/>
                <w:noProof/>
                <w:color w:val="FFFFFF" w:themeColor="background1"/>
              </w:rPr>
              <w:t>RENGØRING</w:t>
            </w:r>
          </w:p>
        </w:tc>
        <w:tc>
          <w:tcPr>
            <w:tcW w:w="0" w:type="auto"/>
            <w:shd w:val="clear" w:color="auto" w:fill="3DA15A"/>
            <w:vAlign w:val="center"/>
          </w:tcPr>
          <w:p w14:paraId="6A5EB4EC" w14:textId="77777777" w:rsidR="00393F28" w:rsidRPr="003738B6" w:rsidRDefault="00393F28" w:rsidP="00915AC3">
            <w:pPr>
              <w:spacing w:after="200"/>
              <w:rPr>
                <w:b/>
                <w:bCs/>
                <w:noProof/>
                <w:color w:val="FFFFFF" w:themeColor="background1"/>
              </w:rPr>
            </w:pPr>
            <w:r w:rsidRPr="003738B6">
              <w:rPr>
                <w:b/>
                <w:bCs/>
                <w:noProof/>
                <w:color w:val="FFFFFF" w:themeColor="background1"/>
              </w:rPr>
              <w:t>B</w:t>
            </w:r>
            <w:r>
              <w:rPr>
                <w:b/>
                <w:bCs/>
                <w:noProof/>
                <w:color w:val="FFFFFF" w:themeColor="background1"/>
              </w:rPr>
              <w:t>YGNINGER OG FORBRUG</w:t>
            </w:r>
          </w:p>
        </w:tc>
        <w:tc>
          <w:tcPr>
            <w:tcW w:w="0" w:type="auto"/>
            <w:shd w:val="clear" w:color="auto" w:fill="3DA15A"/>
            <w:vAlign w:val="center"/>
          </w:tcPr>
          <w:p w14:paraId="4E4FB98B" w14:textId="77777777" w:rsidR="00393F28" w:rsidRPr="003738B6" w:rsidRDefault="00393F28" w:rsidP="00915AC3">
            <w:pPr>
              <w:spacing w:after="200"/>
              <w:rPr>
                <w:b/>
                <w:bCs/>
                <w:noProof/>
                <w:color w:val="FFFFFF" w:themeColor="background1"/>
              </w:rPr>
            </w:pPr>
            <w:r w:rsidRPr="003738B6">
              <w:rPr>
                <w:b/>
                <w:bCs/>
                <w:noProof/>
                <w:color w:val="FFFFFF" w:themeColor="background1"/>
              </w:rPr>
              <w:t>S</w:t>
            </w:r>
            <w:r>
              <w:rPr>
                <w:b/>
                <w:bCs/>
                <w:noProof/>
                <w:color w:val="FFFFFF" w:themeColor="background1"/>
              </w:rPr>
              <w:t>AMLET DRIFT PR. ÅR</w:t>
            </w:r>
          </w:p>
        </w:tc>
        <w:tc>
          <w:tcPr>
            <w:tcW w:w="0" w:type="auto"/>
            <w:shd w:val="clear" w:color="auto" w:fill="3DA15A"/>
          </w:tcPr>
          <w:p w14:paraId="638DF458" w14:textId="77777777" w:rsidR="00393F28" w:rsidRPr="003738B6" w:rsidRDefault="00393F28" w:rsidP="00915AC3">
            <w:pPr>
              <w:spacing w:after="200"/>
              <w:rPr>
                <w:b/>
                <w:bCs/>
                <w:noProof/>
                <w:color w:val="FFFFFF" w:themeColor="background1"/>
              </w:rPr>
            </w:pPr>
            <w:r>
              <w:rPr>
                <w:b/>
                <w:bCs/>
                <w:noProof/>
                <w:color w:val="FFFFFF" w:themeColor="background1"/>
              </w:rPr>
              <w:t>ENERGIMÆRKNING</w:t>
            </w:r>
          </w:p>
        </w:tc>
      </w:tr>
      <w:tr w:rsidR="00393F28" w14:paraId="2A2E86CA" w14:textId="77777777" w:rsidTr="003C626C">
        <w:tc>
          <w:tcPr>
            <w:tcW w:w="0" w:type="auto"/>
            <w:vAlign w:val="center"/>
          </w:tcPr>
          <w:p w14:paraId="54AC6E94" w14:textId="77777777" w:rsidR="00393F28" w:rsidRDefault="00393F28" w:rsidP="00EE09DA">
            <w:pPr>
              <w:spacing w:after="200"/>
              <w:jc w:val="center"/>
              <w:rPr>
                <w:noProof/>
              </w:rPr>
            </w:pPr>
            <w:r>
              <w:rPr>
                <w:noProof/>
              </w:rPr>
              <w:t>20.000 kr.</w:t>
            </w:r>
          </w:p>
        </w:tc>
        <w:tc>
          <w:tcPr>
            <w:tcW w:w="0" w:type="auto"/>
            <w:vAlign w:val="center"/>
          </w:tcPr>
          <w:p w14:paraId="761AFA4E" w14:textId="77777777" w:rsidR="00393F28" w:rsidRDefault="00393F28" w:rsidP="00EE09DA">
            <w:pPr>
              <w:spacing w:after="200"/>
              <w:jc w:val="center"/>
              <w:rPr>
                <w:noProof/>
              </w:rPr>
            </w:pPr>
            <w:r>
              <w:rPr>
                <w:noProof/>
              </w:rPr>
              <w:t>295.000 kr.</w:t>
            </w:r>
          </w:p>
        </w:tc>
        <w:tc>
          <w:tcPr>
            <w:tcW w:w="0" w:type="auto"/>
            <w:vAlign w:val="center"/>
          </w:tcPr>
          <w:p w14:paraId="04017AAD" w14:textId="77777777" w:rsidR="00393F28" w:rsidRDefault="00393F28" w:rsidP="00EE09DA">
            <w:pPr>
              <w:spacing w:after="200"/>
              <w:jc w:val="center"/>
              <w:rPr>
                <w:noProof/>
              </w:rPr>
            </w:pPr>
            <w:r>
              <w:rPr>
                <w:noProof/>
              </w:rPr>
              <w:t>135.000 kr.</w:t>
            </w:r>
          </w:p>
        </w:tc>
        <w:tc>
          <w:tcPr>
            <w:tcW w:w="0" w:type="auto"/>
            <w:vAlign w:val="center"/>
          </w:tcPr>
          <w:p w14:paraId="47CBE789" w14:textId="77777777" w:rsidR="00393F28" w:rsidRDefault="00393F28" w:rsidP="00EE09DA">
            <w:pPr>
              <w:spacing w:after="200"/>
              <w:jc w:val="center"/>
              <w:rPr>
                <w:noProof/>
              </w:rPr>
            </w:pPr>
            <w:r>
              <w:rPr>
                <w:noProof/>
              </w:rPr>
              <w:t>450.000 kr.</w:t>
            </w:r>
          </w:p>
        </w:tc>
        <w:tc>
          <w:tcPr>
            <w:tcW w:w="0" w:type="auto"/>
          </w:tcPr>
          <w:p w14:paraId="747E3E72" w14:textId="77777777" w:rsidR="00393F28" w:rsidRDefault="00393F28" w:rsidP="00EE09DA">
            <w:pPr>
              <w:spacing w:after="200"/>
              <w:jc w:val="center"/>
              <w:rPr>
                <w:noProof/>
              </w:rPr>
            </w:pPr>
            <w:r>
              <w:rPr>
                <w:noProof/>
              </w:rPr>
              <w:t>E</w:t>
            </w:r>
          </w:p>
        </w:tc>
      </w:tr>
    </w:tbl>
    <w:p w14:paraId="55F5B219" w14:textId="77777777" w:rsidR="00393F28" w:rsidRPr="00FE44E9" w:rsidRDefault="00393F28" w:rsidP="00393F28">
      <w:pPr>
        <w:spacing w:after="200"/>
      </w:pPr>
    </w:p>
    <w:p w14:paraId="4DBE4432" w14:textId="27D5D0D6" w:rsidR="00393F28" w:rsidRDefault="00393F28" w:rsidP="00393F28">
      <w:pPr>
        <w:pStyle w:val="Overskrift2"/>
        <w:rPr>
          <w:noProof/>
        </w:rPr>
      </w:pPr>
      <w:bookmarkStart w:id="6" w:name="_Toc98159098"/>
      <w:bookmarkStart w:id="7" w:name="_Toc99372925"/>
      <w:r>
        <w:rPr>
          <w:noProof/>
        </w:rPr>
        <w:t>Indvendigt og udvendigt vedligehold</w:t>
      </w:r>
      <w:bookmarkEnd w:id="6"/>
      <w:bookmarkEnd w:id="7"/>
    </w:p>
    <w:p w14:paraId="174B0736" w14:textId="7275DC8B" w:rsidR="00393F28" w:rsidRDefault="00393F28" w:rsidP="00393F28">
      <w:r>
        <w:t xml:space="preserve">Matriklen er generelt i dårlig stand i forhold til det generelle niveau i kommunen. Der bør afsættes omkring 410.000 kr. til at renovere nedslidte lokaler, der ikke overholder myndighedskrav. </w:t>
      </w:r>
      <w:r w:rsidR="000B3D2D">
        <w:t>Efterslæb</w:t>
      </w:r>
      <w:r w:rsidR="00B6064E">
        <w:t>et</w:t>
      </w:r>
      <w:r w:rsidR="000B3D2D">
        <w:t xml:space="preserve"> på vedligeholdelse</w:t>
      </w:r>
      <w:r>
        <w:t xml:space="preserve"> er primært forsaget af udskiftning af beskadiget tag (omkring 230.000 kr.) og udskiftning af vinduer (omkring 260.000).</w:t>
      </w:r>
    </w:p>
    <w:p w14:paraId="34605C50" w14:textId="77777777" w:rsidR="00393F28" w:rsidRDefault="00393F28" w:rsidP="00393F28"/>
    <w:p w14:paraId="6FC23DA7" w14:textId="77777777" w:rsidR="00393F28" w:rsidRDefault="00393F28" w:rsidP="00393F28">
      <w:pPr>
        <w:rPr>
          <w:noProof/>
        </w:rPr>
      </w:pPr>
      <w:r>
        <w:t xml:space="preserve">Tabellen viser udgifter til vedligehold af bygninger på matriklen. </w:t>
      </w:r>
      <w:r>
        <w:rPr>
          <w:noProof/>
        </w:rPr>
        <w:t>Tallene er estimeret efter en gennemgang af matriklen udført dels af administrationen og dels af COWI</w:t>
      </w:r>
      <w:bookmarkStart w:id="8" w:name="_Toc98159099"/>
      <w:r>
        <w:rPr>
          <w:noProof/>
        </w:rPr>
        <w:t xml:space="preserve">. </w:t>
      </w:r>
    </w:p>
    <w:p w14:paraId="09C432A5" w14:textId="77777777" w:rsidR="00393F28" w:rsidRDefault="00393F28" w:rsidP="00393F28"/>
    <w:tbl>
      <w:tblPr>
        <w:tblStyle w:val="Tabel-Gitter"/>
        <w:tblW w:w="0" w:type="auto"/>
        <w:tblLook w:val="04A0" w:firstRow="1" w:lastRow="0" w:firstColumn="1" w:lastColumn="0" w:noHBand="0" w:noVBand="1"/>
      </w:tblPr>
      <w:tblGrid>
        <w:gridCol w:w="2494"/>
        <w:gridCol w:w="3016"/>
        <w:gridCol w:w="4118"/>
      </w:tblGrid>
      <w:tr w:rsidR="00393F28" w:rsidRPr="00BA678B" w14:paraId="51613D69" w14:textId="77777777" w:rsidTr="00B562F8">
        <w:tc>
          <w:tcPr>
            <w:tcW w:w="0" w:type="auto"/>
            <w:shd w:val="clear" w:color="auto" w:fill="3DA15A"/>
          </w:tcPr>
          <w:p w14:paraId="46D7AAE6" w14:textId="77777777" w:rsidR="00393F28" w:rsidRPr="00AA39F2" w:rsidRDefault="00393F28" w:rsidP="00915AC3">
            <w:pPr>
              <w:spacing w:after="200"/>
              <w:rPr>
                <w:b/>
                <w:bCs/>
                <w:noProof/>
                <w:color w:val="FFFFFF" w:themeColor="background1"/>
              </w:rPr>
            </w:pPr>
            <w:r w:rsidRPr="00AA39F2">
              <w:rPr>
                <w:b/>
                <w:bCs/>
                <w:noProof/>
                <w:color w:val="FFFFFF" w:themeColor="background1"/>
              </w:rPr>
              <w:t>UDBEDRING AF ULOVLIGE FORHOLD</w:t>
            </w:r>
          </w:p>
        </w:tc>
        <w:tc>
          <w:tcPr>
            <w:tcW w:w="0" w:type="auto"/>
            <w:shd w:val="clear" w:color="auto" w:fill="3DA15A"/>
          </w:tcPr>
          <w:p w14:paraId="5AC413EB" w14:textId="4B2C3C5A" w:rsidR="00393F28" w:rsidRPr="00AA39F2" w:rsidRDefault="00393F28" w:rsidP="00915AC3">
            <w:pPr>
              <w:spacing w:after="200"/>
              <w:rPr>
                <w:b/>
                <w:bCs/>
                <w:noProof/>
                <w:color w:val="FFFFFF" w:themeColor="background1"/>
              </w:rPr>
            </w:pPr>
            <w:r w:rsidRPr="00AA39F2">
              <w:rPr>
                <w:b/>
                <w:bCs/>
                <w:noProof/>
                <w:color w:val="FFFFFF" w:themeColor="background1"/>
              </w:rPr>
              <w:t>EFTERSLÆB</w:t>
            </w:r>
            <w:r w:rsidR="000B3D2D" w:rsidRPr="00AA39F2">
              <w:rPr>
                <w:b/>
                <w:bCs/>
                <w:noProof/>
                <w:color w:val="FFFFFF" w:themeColor="background1"/>
              </w:rPr>
              <w:t xml:space="preserve"> PÅ VEDLIGEHOLDELSE</w:t>
            </w:r>
          </w:p>
        </w:tc>
        <w:tc>
          <w:tcPr>
            <w:tcW w:w="0" w:type="auto"/>
            <w:shd w:val="clear" w:color="auto" w:fill="3DA15A"/>
          </w:tcPr>
          <w:p w14:paraId="2F3CFA76" w14:textId="04CB5337" w:rsidR="00393F28" w:rsidRPr="00AA39F2" w:rsidRDefault="00393F28" w:rsidP="00915AC3">
            <w:pPr>
              <w:spacing w:after="200"/>
              <w:rPr>
                <w:b/>
                <w:bCs/>
                <w:noProof/>
                <w:color w:val="FFFFFF" w:themeColor="background1"/>
              </w:rPr>
            </w:pPr>
            <w:r w:rsidRPr="00AA39F2">
              <w:rPr>
                <w:b/>
                <w:bCs/>
                <w:noProof/>
                <w:color w:val="FFFFFF" w:themeColor="background1"/>
              </w:rPr>
              <w:t>VEDLIGEHOLDELSESBEHOV, FEMÅRIG PERIODE</w:t>
            </w:r>
          </w:p>
        </w:tc>
      </w:tr>
      <w:tr w:rsidR="00393F28" w14:paraId="45C53E31" w14:textId="77777777" w:rsidTr="00B562F8">
        <w:tc>
          <w:tcPr>
            <w:tcW w:w="0" w:type="auto"/>
          </w:tcPr>
          <w:p w14:paraId="1A7DB5FF" w14:textId="77777777" w:rsidR="00393F28" w:rsidRDefault="00393F28" w:rsidP="00EE09DA">
            <w:pPr>
              <w:spacing w:after="200"/>
              <w:jc w:val="center"/>
              <w:rPr>
                <w:noProof/>
              </w:rPr>
            </w:pPr>
            <w:r>
              <w:rPr>
                <w:noProof/>
              </w:rPr>
              <w:t>410.000 kr.</w:t>
            </w:r>
          </w:p>
        </w:tc>
        <w:tc>
          <w:tcPr>
            <w:tcW w:w="0" w:type="auto"/>
          </w:tcPr>
          <w:p w14:paraId="63BBAABC" w14:textId="1A90DB4C" w:rsidR="00393F28" w:rsidRDefault="00393F28" w:rsidP="00EE09DA">
            <w:pPr>
              <w:spacing w:after="200"/>
              <w:jc w:val="center"/>
              <w:rPr>
                <w:noProof/>
              </w:rPr>
            </w:pPr>
            <w:r>
              <w:rPr>
                <w:noProof/>
              </w:rPr>
              <w:t>660.000 kr.</w:t>
            </w:r>
          </w:p>
        </w:tc>
        <w:tc>
          <w:tcPr>
            <w:tcW w:w="0" w:type="auto"/>
          </w:tcPr>
          <w:p w14:paraId="3191E9DB" w14:textId="77777777" w:rsidR="00393F28" w:rsidRDefault="00393F28" w:rsidP="00EE09DA">
            <w:pPr>
              <w:spacing w:after="200"/>
              <w:jc w:val="center"/>
              <w:rPr>
                <w:noProof/>
              </w:rPr>
            </w:pPr>
            <w:r>
              <w:rPr>
                <w:noProof/>
              </w:rPr>
              <w:t>590.000 kr.</w:t>
            </w:r>
          </w:p>
        </w:tc>
      </w:tr>
    </w:tbl>
    <w:p w14:paraId="3AEFAA27" w14:textId="77777777" w:rsidR="00393F28" w:rsidRPr="00531F06" w:rsidRDefault="00393F28" w:rsidP="00393F28"/>
    <w:p w14:paraId="175F7788" w14:textId="77777777" w:rsidR="00393F28" w:rsidRPr="003C3252" w:rsidRDefault="00393F28" w:rsidP="00393F28">
      <w:pPr>
        <w:pStyle w:val="Overskrift2"/>
        <w:rPr>
          <w:rStyle w:val="Overskrift2Tegn"/>
          <w:b/>
          <w:bCs/>
          <w:caps/>
          <w:noProof/>
        </w:rPr>
      </w:pPr>
      <w:bookmarkStart w:id="9" w:name="_Toc99372926"/>
      <w:r>
        <w:rPr>
          <w:rStyle w:val="Overskrift2Tegn"/>
          <w:b/>
          <w:bCs/>
          <w:caps/>
          <w:noProof/>
        </w:rPr>
        <w:t>Besparelsespotentiale, omkostning pr. elev</w:t>
      </w:r>
      <w:bookmarkEnd w:id="8"/>
      <w:bookmarkEnd w:id="9"/>
    </w:p>
    <w:p w14:paraId="44795C52" w14:textId="40515EB3" w:rsidR="00393F28" w:rsidRDefault="00393F28" w:rsidP="00393F28">
      <w:pPr>
        <w:rPr>
          <w:noProof/>
        </w:rPr>
      </w:pPr>
      <w:r>
        <w:rPr>
          <w:noProof/>
        </w:rPr>
        <w:t xml:space="preserve">Tabellen angiver nøgletal angående </w:t>
      </w:r>
      <w:r w:rsidR="008F565D">
        <w:rPr>
          <w:noProof/>
        </w:rPr>
        <w:t>ikke gennemført vedligehold</w:t>
      </w:r>
      <w:r>
        <w:rPr>
          <w:noProof/>
        </w:rPr>
        <w:t xml:space="preserve"> og besparelsespotentiale. Disse opgøres pr. elev for at gøre det muligt at sammenligne matriklerne baseret på deres nuværende aktivitet.</w:t>
      </w:r>
    </w:p>
    <w:p w14:paraId="1F50195B" w14:textId="040925B4" w:rsidR="00350E11" w:rsidRDefault="00350E11" w:rsidP="00393F28">
      <w:pPr>
        <w:tabs>
          <w:tab w:val="left" w:pos="4305"/>
        </w:tabs>
        <w:rPr>
          <w:noProof/>
        </w:rPr>
      </w:pPr>
      <w:r>
        <w:rPr>
          <w:noProof/>
        </w:rPr>
        <w:t>I</w:t>
      </w:r>
      <w:r w:rsidR="008F565D">
        <w:rPr>
          <w:noProof/>
        </w:rPr>
        <w:t>kke gennemført vedligehold</w:t>
      </w:r>
      <w:r w:rsidR="00393F28">
        <w:rPr>
          <w:noProof/>
        </w:rPr>
        <w:t xml:space="preserve"> dækker over kendte omkostninger, som bør investeres</w:t>
      </w:r>
      <w:r w:rsidR="00393F28">
        <w:rPr>
          <w:noProof/>
          <w:color w:val="FF0000"/>
        </w:rPr>
        <w:t xml:space="preserve"> </w:t>
      </w:r>
      <w:r w:rsidR="00393F28">
        <w:rPr>
          <w:noProof/>
        </w:rPr>
        <w:t xml:space="preserve">for at bringe bygningerne på matriklen i god stand, samt at vedligeholde denne stand de næste fem år. Selvom efterslæbet og vedligeholdelsesbehovet er kendt af administrationen, er udgifterne ikke </w:t>
      </w:r>
      <w:r w:rsidR="00393F28">
        <w:rPr>
          <w:noProof/>
        </w:rPr>
        <w:lastRenderedPageBreak/>
        <w:t>budgetteret. Her er altså ikke tale om en reel besparelse i form af midler, som frigøres ved at nedlægge matriklen,</w:t>
      </w:r>
      <w:r>
        <w:rPr>
          <w:noProof/>
        </w:rPr>
        <w:t xml:space="preserve"> </w:t>
      </w:r>
      <w:r w:rsidR="00D92AAD" w:rsidRPr="00D92AAD">
        <w:rPr>
          <w:noProof/>
        </w:rPr>
        <w:t>men derimod en kommende ikke-budgetteret udgift</w:t>
      </w:r>
      <w:r w:rsidR="00D92AAD">
        <w:rPr>
          <w:noProof/>
        </w:rPr>
        <w:t>,</w:t>
      </w:r>
      <w:r w:rsidR="00D92AAD" w:rsidRPr="00D92AAD">
        <w:rPr>
          <w:noProof/>
        </w:rPr>
        <w:t xml:space="preserve"> hvis matriklen fastholdes</w:t>
      </w:r>
      <w:r w:rsidR="00D92AAD">
        <w:rPr>
          <w:noProof/>
        </w:rPr>
        <w:t>.</w:t>
      </w:r>
    </w:p>
    <w:p w14:paraId="2E54C92C" w14:textId="77777777" w:rsidR="00393F28" w:rsidRDefault="00393F28" w:rsidP="00393F28">
      <w:pPr>
        <w:rPr>
          <w:noProof/>
        </w:rPr>
      </w:pPr>
    </w:p>
    <w:p w14:paraId="05B65CC1" w14:textId="10430201" w:rsidR="00393F28" w:rsidRDefault="00393F28" w:rsidP="00393F28">
      <w:pPr>
        <w:rPr>
          <w:noProof/>
        </w:rPr>
      </w:pPr>
      <w:r>
        <w:rPr>
          <w:noProof/>
        </w:rPr>
        <w:t xml:space="preserve">Besparelsespotentialet er estimeret ud fra de </w:t>
      </w:r>
      <w:r w:rsidRPr="00D21B64">
        <w:rPr>
          <w:noProof/>
        </w:rPr>
        <w:t xml:space="preserve">årlige driftsudgifter i afsnit </w:t>
      </w:r>
      <w:r w:rsidR="008F565D">
        <w:rPr>
          <w:noProof/>
        </w:rPr>
        <w:t>2</w:t>
      </w:r>
      <w:r>
        <w:rPr>
          <w:noProof/>
        </w:rPr>
        <w:t>.1. I driftsudgifterne indgår udgifter til løbende forbrug (el, vand og varme). De løbende forbrugsudgifter vil i nogen grad følge barnet til en anden matrikel. Derfor forventes ingen besparelse på vandforbrug, da det sparede vand på en given matrikel vil bruges på en anden. Ligeledes antages en 50% besparelse af el, mens der forventes en fuld besparelse på varmeforbruget, da den nye matrikel er opvarmet i forvejen.</w:t>
      </w:r>
    </w:p>
    <w:p w14:paraId="4010FB54" w14:textId="77777777" w:rsidR="00393F28" w:rsidRDefault="00393F28" w:rsidP="00393F28">
      <w:pPr>
        <w:rPr>
          <w:noProof/>
        </w:rPr>
      </w:pPr>
    </w:p>
    <w:p w14:paraId="6686AD97" w14:textId="4544435F" w:rsidR="00393F28" w:rsidRDefault="00393F28" w:rsidP="00393F28">
      <w:pPr>
        <w:tabs>
          <w:tab w:val="left" w:pos="4305"/>
        </w:tabs>
        <w:rPr>
          <w:noProof/>
        </w:rPr>
      </w:pPr>
      <w:r>
        <w:rPr>
          <w:noProof/>
        </w:rPr>
        <w:t>Besparelsespotentialet skal ses som en indikator på, hvad det koster at holde matriklen aktiv frem for at flytte eleverne til en anden matrikel, hvor der er plads. I besparelsespotentialet indgår der ingen udgifter relateret til undervisning, skoleklub eller andet, ligesom der heller ikke indgår udgifter til forbedring af bygningernes stand eller optimering af faglokaler mv. Udgifter til bygningernes stand er indeholdt i</w:t>
      </w:r>
      <w:r w:rsidR="00350E11">
        <w:rPr>
          <w:noProof/>
        </w:rPr>
        <w:t xml:space="preserve"> ikke gennemført </w:t>
      </w:r>
      <w:r>
        <w:rPr>
          <w:noProof/>
        </w:rPr>
        <w:t>vedligehold.</w:t>
      </w:r>
    </w:p>
    <w:p w14:paraId="57BE5F28" w14:textId="77777777" w:rsidR="00393F28" w:rsidRDefault="00393F28" w:rsidP="00393F28">
      <w:pPr>
        <w:tabs>
          <w:tab w:val="left" w:pos="4305"/>
        </w:tabs>
        <w:rPr>
          <w:noProof/>
        </w:rPr>
      </w:pPr>
    </w:p>
    <w:tbl>
      <w:tblPr>
        <w:tblStyle w:val="Tabel-Gitter"/>
        <w:tblW w:w="0" w:type="auto"/>
        <w:tblLook w:val="04A0" w:firstRow="1" w:lastRow="0" w:firstColumn="1" w:lastColumn="0" w:noHBand="0" w:noVBand="1"/>
      </w:tblPr>
      <w:tblGrid>
        <w:gridCol w:w="2830"/>
        <w:gridCol w:w="2552"/>
        <w:gridCol w:w="3260"/>
      </w:tblGrid>
      <w:tr w:rsidR="00393F28" w:rsidRPr="00BA678B" w14:paraId="4BC3F879" w14:textId="77777777" w:rsidTr="00EE09DA">
        <w:trPr>
          <w:trHeight w:val="719"/>
        </w:trPr>
        <w:tc>
          <w:tcPr>
            <w:tcW w:w="2830" w:type="dxa"/>
            <w:shd w:val="clear" w:color="auto" w:fill="3DA15A"/>
          </w:tcPr>
          <w:p w14:paraId="3D55718D" w14:textId="34FFA83C" w:rsidR="00393F28" w:rsidRPr="00AA39F2" w:rsidRDefault="00350E11" w:rsidP="00915AC3">
            <w:pPr>
              <w:spacing w:after="200"/>
              <w:rPr>
                <w:b/>
                <w:bCs/>
                <w:noProof/>
                <w:color w:val="FFFFFF" w:themeColor="background1"/>
              </w:rPr>
            </w:pPr>
            <w:r w:rsidRPr="00AA39F2">
              <w:rPr>
                <w:b/>
                <w:bCs/>
                <w:noProof/>
                <w:color w:val="FFFFFF" w:themeColor="background1"/>
              </w:rPr>
              <w:t>IKKE GENNEMFØRT</w:t>
            </w:r>
            <w:r w:rsidR="00393F28" w:rsidRPr="00AA39F2">
              <w:rPr>
                <w:b/>
                <w:bCs/>
                <w:noProof/>
                <w:color w:val="FFFFFF" w:themeColor="background1"/>
              </w:rPr>
              <w:t xml:space="preserve"> VEDLIGEHOLD</w:t>
            </w:r>
          </w:p>
        </w:tc>
        <w:tc>
          <w:tcPr>
            <w:tcW w:w="2552" w:type="dxa"/>
            <w:shd w:val="clear" w:color="auto" w:fill="3DA15A"/>
          </w:tcPr>
          <w:p w14:paraId="11F1F6E8" w14:textId="49D19DF3" w:rsidR="00393F28" w:rsidRPr="00AA39F2" w:rsidRDefault="00393F28" w:rsidP="00915AC3">
            <w:pPr>
              <w:spacing w:after="200"/>
              <w:rPr>
                <w:b/>
                <w:bCs/>
                <w:noProof/>
                <w:color w:val="FFFFFF" w:themeColor="background1"/>
              </w:rPr>
            </w:pPr>
            <w:r w:rsidRPr="00AA39F2">
              <w:rPr>
                <w:b/>
                <w:bCs/>
                <w:noProof/>
                <w:color w:val="FFFFFF" w:themeColor="background1"/>
              </w:rPr>
              <w:t>BESPARELSES</w:t>
            </w:r>
            <w:r w:rsidR="00915AC3">
              <w:rPr>
                <w:b/>
                <w:bCs/>
                <w:noProof/>
                <w:color w:val="FFFFFF" w:themeColor="background1"/>
              </w:rPr>
              <w:t>-</w:t>
            </w:r>
            <w:r w:rsidR="00EE09DA">
              <w:rPr>
                <w:b/>
                <w:bCs/>
                <w:noProof/>
                <w:color w:val="FFFFFF" w:themeColor="background1"/>
              </w:rPr>
              <w:br/>
            </w:r>
            <w:r w:rsidRPr="00AA39F2">
              <w:rPr>
                <w:b/>
                <w:bCs/>
                <w:noProof/>
                <w:color w:val="FFFFFF" w:themeColor="background1"/>
              </w:rPr>
              <w:t>POTENTIALE</w:t>
            </w:r>
          </w:p>
        </w:tc>
        <w:tc>
          <w:tcPr>
            <w:tcW w:w="3260" w:type="dxa"/>
            <w:shd w:val="clear" w:color="auto" w:fill="3DA15A"/>
          </w:tcPr>
          <w:p w14:paraId="0A99DD1B" w14:textId="70F7C159" w:rsidR="00393F28" w:rsidRPr="00AA39F2" w:rsidRDefault="00393F28" w:rsidP="00915AC3">
            <w:pPr>
              <w:spacing w:after="200"/>
              <w:rPr>
                <w:b/>
                <w:bCs/>
                <w:noProof/>
                <w:color w:val="FFFFFF" w:themeColor="background1"/>
              </w:rPr>
            </w:pPr>
            <w:r w:rsidRPr="00AA39F2">
              <w:rPr>
                <w:b/>
                <w:bCs/>
                <w:noProof/>
                <w:color w:val="FFFFFF" w:themeColor="background1"/>
              </w:rPr>
              <w:t>BESPARELSESPOTENTIALE</w:t>
            </w:r>
            <w:r w:rsidRPr="00AA39F2">
              <w:rPr>
                <w:b/>
                <w:bCs/>
                <w:noProof/>
                <w:color w:val="FFFFFF" w:themeColor="background1"/>
              </w:rPr>
              <w:br/>
              <w:t>PR ELEV</w:t>
            </w:r>
          </w:p>
        </w:tc>
      </w:tr>
      <w:tr w:rsidR="00393F28" w14:paraId="69C2EE6F" w14:textId="77777777" w:rsidTr="00EE09DA">
        <w:trPr>
          <w:trHeight w:val="494"/>
        </w:trPr>
        <w:tc>
          <w:tcPr>
            <w:tcW w:w="2830" w:type="dxa"/>
          </w:tcPr>
          <w:p w14:paraId="3820257B" w14:textId="77777777" w:rsidR="00393F28" w:rsidRDefault="00393F28" w:rsidP="00EE09DA">
            <w:pPr>
              <w:spacing w:after="200"/>
              <w:jc w:val="center"/>
              <w:rPr>
                <w:noProof/>
              </w:rPr>
            </w:pPr>
            <w:r>
              <w:rPr>
                <w:noProof/>
              </w:rPr>
              <w:t>1.655.000 kr.</w:t>
            </w:r>
          </w:p>
        </w:tc>
        <w:tc>
          <w:tcPr>
            <w:tcW w:w="2552" w:type="dxa"/>
          </w:tcPr>
          <w:p w14:paraId="444AAC43" w14:textId="4239C1BC" w:rsidR="00393F28" w:rsidRDefault="00393F28" w:rsidP="00EE09DA">
            <w:pPr>
              <w:spacing w:after="200"/>
              <w:jc w:val="center"/>
              <w:rPr>
                <w:noProof/>
              </w:rPr>
            </w:pPr>
            <w:r>
              <w:rPr>
                <w:noProof/>
              </w:rPr>
              <w:t>430.000 kr.</w:t>
            </w:r>
          </w:p>
        </w:tc>
        <w:tc>
          <w:tcPr>
            <w:tcW w:w="3260" w:type="dxa"/>
          </w:tcPr>
          <w:p w14:paraId="7FBF523D" w14:textId="77777777" w:rsidR="00393F28" w:rsidRDefault="00393F28" w:rsidP="00EE09DA">
            <w:pPr>
              <w:spacing w:after="200"/>
              <w:jc w:val="center"/>
              <w:rPr>
                <w:noProof/>
              </w:rPr>
            </w:pPr>
            <w:r>
              <w:rPr>
                <w:noProof/>
              </w:rPr>
              <w:t>12.700 kr.</w:t>
            </w:r>
          </w:p>
        </w:tc>
      </w:tr>
    </w:tbl>
    <w:p w14:paraId="38FE1278" w14:textId="42B35724" w:rsidR="00747532" w:rsidRDefault="00747532">
      <w:pPr>
        <w:spacing w:after="200"/>
      </w:pPr>
    </w:p>
    <w:p w14:paraId="45B920C1" w14:textId="3C7C8F32" w:rsidR="00EE7E51" w:rsidRDefault="00EE7E51">
      <w:pPr>
        <w:spacing w:after="200"/>
      </w:pPr>
    </w:p>
    <w:p w14:paraId="118E3DAB" w14:textId="18E08E0F" w:rsidR="00EE5B24" w:rsidRDefault="00EE5B24">
      <w:pPr>
        <w:spacing w:after="200"/>
      </w:pPr>
    </w:p>
    <w:p w14:paraId="79B68D1E" w14:textId="77777777" w:rsidR="00EE5B24" w:rsidRDefault="00EE5B24">
      <w:pPr>
        <w:spacing w:after="200"/>
      </w:pPr>
    </w:p>
    <w:p w14:paraId="1D7D87AC" w14:textId="458A902C" w:rsidR="00626F1F" w:rsidRDefault="00626F1F">
      <w:pPr>
        <w:spacing w:after="200"/>
      </w:pPr>
    </w:p>
    <w:p w14:paraId="6FC9C425" w14:textId="2FB472E1" w:rsidR="00626F1F" w:rsidRDefault="00626F1F">
      <w:pPr>
        <w:spacing w:after="200"/>
      </w:pPr>
    </w:p>
    <w:p w14:paraId="38A7EF4A" w14:textId="5C19643C" w:rsidR="00626F1F" w:rsidRDefault="00626F1F">
      <w:pPr>
        <w:spacing w:after="200"/>
      </w:pPr>
    </w:p>
    <w:p w14:paraId="55274602" w14:textId="3E4FB528" w:rsidR="00626F1F" w:rsidRDefault="00626F1F">
      <w:pPr>
        <w:spacing w:after="200"/>
      </w:pPr>
    </w:p>
    <w:p w14:paraId="12E5A5A9" w14:textId="0EABD3B6" w:rsidR="00626F1F" w:rsidRDefault="00626F1F">
      <w:pPr>
        <w:spacing w:after="200"/>
      </w:pPr>
    </w:p>
    <w:p w14:paraId="70E5B6C5" w14:textId="3DAA9A54" w:rsidR="00626F1F" w:rsidRDefault="00626F1F">
      <w:pPr>
        <w:spacing w:after="200"/>
      </w:pPr>
    </w:p>
    <w:p w14:paraId="54EF6BCB" w14:textId="7841B8ED" w:rsidR="00626F1F" w:rsidRDefault="00626F1F">
      <w:pPr>
        <w:spacing w:after="200"/>
      </w:pPr>
    </w:p>
    <w:p w14:paraId="0C604620" w14:textId="29ABDEFA" w:rsidR="00626F1F" w:rsidRDefault="00626F1F">
      <w:pPr>
        <w:spacing w:after="200"/>
      </w:pPr>
    </w:p>
    <w:p w14:paraId="4195EF8B" w14:textId="46C851A3" w:rsidR="00626F1F" w:rsidRDefault="00626F1F">
      <w:pPr>
        <w:spacing w:after="200"/>
      </w:pPr>
    </w:p>
    <w:p w14:paraId="0DF0C1B2" w14:textId="77777777" w:rsidR="00626F1F" w:rsidRDefault="00626F1F">
      <w:pPr>
        <w:spacing w:after="200"/>
      </w:pPr>
    </w:p>
    <w:p w14:paraId="49F21E10" w14:textId="7964DE7D" w:rsidR="00993C56" w:rsidRPr="000E67C9" w:rsidRDefault="00993C56" w:rsidP="00993C56">
      <w:pPr>
        <w:pStyle w:val="Overskrift1"/>
      </w:pPr>
      <w:bookmarkStart w:id="10" w:name="_Toc99372927"/>
      <w:r w:rsidRPr="000E67C9">
        <w:lastRenderedPageBreak/>
        <w:t>faglokaler</w:t>
      </w:r>
      <w:bookmarkEnd w:id="10"/>
    </w:p>
    <w:p w14:paraId="2DB855DA" w14:textId="1C908B79" w:rsidR="00EE7E51" w:rsidRPr="00EE7E51" w:rsidRDefault="00EE7E51" w:rsidP="00EE7E51">
      <w:pPr>
        <w:pStyle w:val="Overskrift2"/>
      </w:pPr>
      <w:bookmarkStart w:id="11" w:name="_Toc99372928"/>
      <w:r>
        <w:t>Gennemgang af faglokaler</w:t>
      </w:r>
      <w:bookmarkEnd w:id="11"/>
      <w:r>
        <w:t xml:space="preserve"> </w:t>
      </w:r>
    </w:p>
    <w:p w14:paraId="4202CAD4" w14:textId="454F54E9" w:rsidR="00F334EB" w:rsidRDefault="00DD1426" w:rsidP="00F334EB">
      <w:r>
        <w:br/>
      </w:r>
      <w:r w:rsidR="00915AC3">
        <w:t>Afdelinge</w:t>
      </w:r>
      <w:r w:rsidR="00F334EB">
        <w:t xml:space="preserve">n har </w:t>
      </w:r>
      <w:r>
        <w:t xml:space="preserve">et </w:t>
      </w:r>
      <w:r w:rsidR="00F334EB">
        <w:t>faglokale:</w:t>
      </w:r>
    </w:p>
    <w:p w14:paraId="1118162A" w14:textId="74ED9427" w:rsidR="00393F28" w:rsidRPr="001B09AF" w:rsidRDefault="00393F28" w:rsidP="00393F28">
      <w:pPr>
        <w:pStyle w:val="Listeafsnit"/>
        <w:rPr>
          <w:rFonts w:ascii="Arial" w:hAnsi="Arial" w:cs="Arial"/>
        </w:rPr>
      </w:pPr>
      <w:r w:rsidRPr="001B09AF">
        <w:rPr>
          <w:rFonts w:ascii="Arial" w:hAnsi="Arial" w:cs="Arial"/>
        </w:rPr>
        <w:t xml:space="preserve">1. Billedkunst/ håndarbejde </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8"/>
        <w:gridCol w:w="2550"/>
      </w:tblGrid>
      <w:tr w:rsidR="00626F1F" w14:paraId="54555DAF" w14:textId="77777777" w:rsidTr="003302A5">
        <w:tc>
          <w:tcPr>
            <w:tcW w:w="7088" w:type="dxa"/>
          </w:tcPr>
          <w:p w14:paraId="37D4EA57" w14:textId="77777777" w:rsidR="00626F1F" w:rsidRDefault="00626F1F" w:rsidP="00626F1F">
            <w:pPr>
              <w:keepNext/>
            </w:pPr>
            <w:r>
              <w:rPr>
                <w:rFonts w:cs="Arial"/>
                <w:u w:val="single"/>
              </w:rPr>
              <w:t xml:space="preserve">Billedkunst </w:t>
            </w:r>
            <w:r w:rsidRPr="00393F28">
              <w:rPr>
                <w:rFonts w:cs="Arial"/>
                <w:u w:val="single"/>
              </w:rPr>
              <w:t>/Håndarbejde</w:t>
            </w:r>
            <w:r>
              <w:rPr>
                <w:rFonts w:cs="Arial"/>
                <w:u w:val="single"/>
              </w:rPr>
              <w:t xml:space="preserve"> </w:t>
            </w:r>
          </w:p>
          <w:p w14:paraId="77E6C4E9" w14:textId="77777777" w:rsidR="00626F1F" w:rsidRDefault="00626F1F" w:rsidP="00F334EB">
            <w:pPr>
              <w:keepNext/>
              <w:rPr>
                <w:rFonts w:cs="Arial"/>
                <w:u w:val="single"/>
              </w:rPr>
            </w:pPr>
          </w:p>
        </w:tc>
        <w:tc>
          <w:tcPr>
            <w:tcW w:w="2550" w:type="dxa"/>
          </w:tcPr>
          <w:p w14:paraId="6B1D0BAA" w14:textId="77777777" w:rsidR="00626F1F" w:rsidRDefault="00626F1F" w:rsidP="00F334EB">
            <w:pPr>
              <w:keepNext/>
              <w:rPr>
                <w:rFonts w:cs="Arial"/>
                <w:u w:val="single"/>
              </w:rPr>
            </w:pPr>
          </w:p>
        </w:tc>
      </w:tr>
      <w:tr w:rsidR="00626F1F" w14:paraId="3ADF287D" w14:textId="77777777" w:rsidTr="003302A5">
        <w:trPr>
          <w:trHeight w:val="4176"/>
        </w:trPr>
        <w:tc>
          <w:tcPr>
            <w:tcW w:w="7088" w:type="dxa"/>
          </w:tcPr>
          <w:p w14:paraId="69F7F630" w14:textId="38BF04DF" w:rsidR="00626F1F" w:rsidRDefault="00626F1F" w:rsidP="00F334EB">
            <w:pPr>
              <w:keepNext/>
              <w:rPr>
                <w:rFonts w:cs="Arial"/>
                <w:u w:val="single"/>
              </w:rPr>
            </w:pPr>
            <w:r>
              <w:rPr>
                <w:noProof/>
              </w:rPr>
              <w:drawing>
                <wp:anchor distT="0" distB="0" distL="114300" distR="114300" simplePos="0" relativeHeight="251660288" behindDoc="1" locked="0" layoutInCell="1" allowOverlap="1" wp14:anchorId="132ABEFF" wp14:editId="7468D623">
                  <wp:simplePos x="0" y="0"/>
                  <wp:positionH relativeFrom="column">
                    <wp:posOffset>-48260</wp:posOffset>
                  </wp:positionH>
                  <wp:positionV relativeFrom="paragraph">
                    <wp:posOffset>22860</wp:posOffset>
                  </wp:positionV>
                  <wp:extent cx="4480560" cy="2520315"/>
                  <wp:effectExtent l="0" t="0" r="0" b="0"/>
                  <wp:wrapTight wrapText="bothSides">
                    <wp:wrapPolygon edited="0">
                      <wp:start x="0" y="0"/>
                      <wp:lineTo x="0" y="21388"/>
                      <wp:lineTo x="21490" y="21388"/>
                      <wp:lineTo x="21490" y="0"/>
                      <wp:lineTo x="0" y="0"/>
                    </wp:wrapPolygon>
                  </wp:wrapTight>
                  <wp:docPr id="9" name="Billede 9" descr="Et billede, der indeholder tekst, indendørs, gulv, værel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Et billede, der indeholder tekst, indendørs, gulv, værelse&#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0560" cy="25203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550" w:type="dxa"/>
          </w:tcPr>
          <w:p w14:paraId="6EC65006" w14:textId="77777777" w:rsidR="00022214" w:rsidRDefault="00626F1F" w:rsidP="00626F1F">
            <w:pPr>
              <w:keepNext/>
            </w:pPr>
            <w:r>
              <w:t xml:space="preserve">Idet det er en skole, der betjener elever op til 3. klasse, er der kun et lokale, som skal gøre det ud for faglokale. </w:t>
            </w:r>
          </w:p>
          <w:p w14:paraId="0FC679BC" w14:textId="77777777" w:rsidR="00022214" w:rsidRDefault="00022214" w:rsidP="00626F1F">
            <w:pPr>
              <w:keepNext/>
            </w:pPr>
          </w:p>
          <w:p w14:paraId="20DCBC81" w14:textId="48F8E719" w:rsidR="00626F1F" w:rsidRDefault="00626F1F" w:rsidP="00626F1F">
            <w:pPr>
              <w:keepNext/>
            </w:pPr>
            <w:r>
              <w:t>Skolen har til huse i en villa, og lokalet svarer til et almindeligt stort værelse.</w:t>
            </w:r>
          </w:p>
          <w:p w14:paraId="4F385743" w14:textId="77777777" w:rsidR="00626F1F" w:rsidRDefault="00626F1F" w:rsidP="00626F1F">
            <w:pPr>
              <w:keepNext/>
            </w:pPr>
          </w:p>
          <w:p w14:paraId="68AC73B0" w14:textId="3D860495" w:rsidR="00626F1F" w:rsidRPr="00022214" w:rsidRDefault="00626F1F" w:rsidP="00626F1F">
            <w:pPr>
              <w:keepNext/>
            </w:pPr>
            <w:r>
              <w:t>Inventar, flader og gulv fremstår slidte</w:t>
            </w:r>
            <w:r w:rsidR="00FA0AF3">
              <w:t>,</w:t>
            </w:r>
            <w:r>
              <w:t xml:space="preserve"> og der er ikke ventilation i lokalet. Små vinduer som kan åbnes.</w:t>
            </w:r>
          </w:p>
        </w:tc>
      </w:tr>
      <w:tr w:rsidR="00626F1F" w14:paraId="62C30ACE" w14:textId="77777777" w:rsidTr="003302A5">
        <w:trPr>
          <w:trHeight w:val="731"/>
        </w:trPr>
        <w:tc>
          <w:tcPr>
            <w:tcW w:w="7088" w:type="dxa"/>
          </w:tcPr>
          <w:p w14:paraId="6F8275A6" w14:textId="77777777" w:rsidR="00626F1F" w:rsidRDefault="00626F1F" w:rsidP="00626F1F">
            <w:pPr>
              <w:keepNext/>
            </w:pPr>
            <w:r>
              <w:t>Lokalet virker fyldt, der er materialer langs med alle vægge og kun lidt plads i rummet til at bevæge sig på.</w:t>
            </w:r>
          </w:p>
          <w:p w14:paraId="7AE841F5" w14:textId="0477EEEC" w:rsidR="00626F1F" w:rsidRDefault="00626F1F" w:rsidP="00626F1F">
            <w:pPr>
              <w:keepNext/>
            </w:pPr>
            <w:r>
              <w:t xml:space="preserve">Der er én dør ud af lokalet. </w:t>
            </w:r>
          </w:p>
          <w:p w14:paraId="55428259" w14:textId="77777777" w:rsidR="00626F1F" w:rsidRDefault="00626F1F" w:rsidP="00F334EB">
            <w:pPr>
              <w:keepNext/>
              <w:rPr>
                <w:noProof/>
              </w:rPr>
            </w:pPr>
          </w:p>
        </w:tc>
        <w:tc>
          <w:tcPr>
            <w:tcW w:w="2550" w:type="dxa"/>
          </w:tcPr>
          <w:p w14:paraId="738F7D33" w14:textId="77777777" w:rsidR="00626F1F" w:rsidRDefault="00626F1F" w:rsidP="00626F1F">
            <w:pPr>
              <w:keepNext/>
            </w:pPr>
          </w:p>
        </w:tc>
      </w:tr>
    </w:tbl>
    <w:p w14:paraId="1D5A1B33" w14:textId="36BE0260" w:rsidR="00EE5B24" w:rsidRDefault="00EE5B24" w:rsidP="00EE5B24">
      <w:pPr>
        <w:pStyle w:val="Overskrift2"/>
        <w:numPr>
          <w:ilvl w:val="0"/>
          <w:numId w:val="0"/>
        </w:numPr>
        <w:ind w:left="576" w:hanging="576"/>
      </w:pPr>
    </w:p>
    <w:p w14:paraId="326DE508" w14:textId="77777777" w:rsidR="00EE5B24" w:rsidRPr="00EE5B24" w:rsidRDefault="00EE5B24" w:rsidP="00EE5B24"/>
    <w:p w14:paraId="136EB57A" w14:textId="07CC062C" w:rsidR="00EE7E51" w:rsidRPr="00EE7E51" w:rsidRDefault="00993C56" w:rsidP="00EE7E51">
      <w:pPr>
        <w:pStyle w:val="Overskrift2"/>
      </w:pPr>
      <w:bookmarkStart w:id="12" w:name="_Toc99372929"/>
      <w:r w:rsidRPr="00993C56">
        <w:t xml:space="preserve">Konklusion Bårse </w:t>
      </w:r>
      <w:r w:rsidR="00915AC3">
        <w:t>afdeling</w:t>
      </w:r>
      <w:bookmarkEnd w:id="12"/>
    </w:p>
    <w:p w14:paraId="253D2EB5" w14:textId="69282C08" w:rsidR="00993C56" w:rsidRDefault="00993C56" w:rsidP="00993C56">
      <w:r>
        <w:t>Da skolen rummer indskolingsbørn, stilles der ikke egentlige krav til faglokaler. Men da det er en skole, er der stadig krav til luftmængder og dag</w:t>
      </w:r>
      <w:r w:rsidR="001B09AF">
        <w:t>s</w:t>
      </w:r>
      <w:r>
        <w:t>lysforhold, hvilket det anbefales undersøgt af specialist.</w:t>
      </w:r>
      <w:r w:rsidR="00F334EB">
        <w:t xml:space="preserve"> </w:t>
      </w:r>
      <w:r w:rsidR="00F334EB" w:rsidRPr="00F334EB">
        <w:t>Der bør også tages højde for</w:t>
      </w:r>
      <w:r w:rsidR="00F334EB">
        <w:t>,</w:t>
      </w:r>
      <w:r w:rsidR="00F334EB" w:rsidRPr="00F334EB">
        <w:t xml:space="preserve"> at vinduerne er små og ikke egnet som flugtvej, da der kun er </w:t>
      </w:r>
      <w:r w:rsidR="00FA0AF3">
        <w:t>é</w:t>
      </w:r>
      <w:r w:rsidR="00DD1426">
        <w:t>n</w:t>
      </w:r>
      <w:r w:rsidR="00F334EB" w:rsidRPr="00F334EB">
        <w:t xml:space="preserve"> dør ud af rummet.</w:t>
      </w:r>
      <w:r w:rsidR="00F334EB">
        <w:t xml:space="preserve"> </w:t>
      </w:r>
    </w:p>
    <w:p w14:paraId="3735AC86" w14:textId="77777777" w:rsidR="00993C56" w:rsidRDefault="00993C56" w:rsidP="00993C56"/>
    <w:tbl>
      <w:tblPr>
        <w:tblW w:w="7080" w:type="dxa"/>
        <w:tblCellMar>
          <w:left w:w="70" w:type="dxa"/>
          <w:right w:w="70" w:type="dxa"/>
        </w:tblCellMar>
        <w:tblLook w:val="04A0" w:firstRow="1" w:lastRow="0" w:firstColumn="1" w:lastColumn="0" w:noHBand="0" w:noVBand="1"/>
      </w:tblPr>
      <w:tblGrid>
        <w:gridCol w:w="2391"/>
        <w:gridCol w:w="520"/>
        <w:gridCol w:w="660"/>
        <w:gridCol w:w="406"/>
        <w:gridCol w:w="406"/>
        <w:gridCol w:w="406"/>
        <w:gridCol w:w="406"/>
        <w:gridCol w:w="406"/>
        <w:gridCol w:w="406"/>
        <w:gridCol w:w="406"/>
        <w:gridCol w:w="406"/>
        <w:gridCol w:w="406"/>
      </w:tblGrid>
      <w:tr w:rsidR="00993C56" w:rsidRPr="008C132B" w14:paraId="57541607" w14:textId="77777777" w:rsidTr="00E23F4F">
        <w:trPr>
          <w:trHeight w:val="1845"/>
        </w:trPr>
        <w:tc>
          <w:tcPr>
            <w:tcW w:w="23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1285132" w14:textId="77777777" w:rsidR="00993C56" w:rsidRPr="008C132B" w:rsidRDefault="00993C56" w:rsidP="00E23F4F">
            <w:pPr>
              <w:spacing w:line="240" w:lineRule="auto"/>
              <w:rPr>
                <w:rFonts w:eastAsia="Times New Roman"/>
                <w:b/>
                <w:bCs/>
                <w:color w:val="000000"/>
                <w:lang w:eastAsia="da-DK"/>
              </w:rPr>
            </w:pPr>
            <w:r w:rsidRPr="008C132B">
              <w:rPr>
                <w:rFonts w:eastAsia="Times New Roman"/>
                <w:b/>
                <w:bCs/>
                <w:color w:val="000000"/>
                <w:lang w:eastAsia="da-DK"/>
              </w:rPr>
              <w:t>Svend Gønge Skolen afd. Bårse</w:t>
            </w:r>
          </w:p>
        </w:tc>
        <w:tc>
          <w:tcPr>
            <w:tcW w:w="52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22BFADB4"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Byggeår</w:t>
            </w:r>
          </w:p>
        </w:tc>
        <w:tc>
          <w:tcPr>
            <w:tcW w:w="660" w:type="dxa"/>
            <w:tcBorders>
              <w:top w:val="single" w:sz="8" w:space="0" w:color="auto"/>
              <w:left w:val="single" w:sz="4" w:space="0" w:color="auto"/>
              <w:bottom w:val="single" w:sz="8" w:space="0" w:color="auto"/>
              <w:right w:val="single" w:sz="4" w:space="0" w:color="auto"/>
            </w:tcBorders>
            <w:shd w:val="clear" w:color="auto" w:fill="auto"/>
            <w:noWrap/>
            <w:textDirection w:val="btLr"/>
            <w:vAlign w:val="bottom"/>
            <w:hideMark/>
          </w:tcPr>
          <w:p w14:paraId="2E779142"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Renoveringsår</w:t>
            </w:r>
          </w:p>
        </w:tc>
        <w:tc>
          <w:tcPr>
            <w:tcW w:w="36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C0C53AA"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Ventilation</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3FF26D8F"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Luftmængder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261E7C1"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Punktudsug</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104CB08"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Inventar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7FEDA54E"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Flader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5AEB9267"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Gulve</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1A5C5702"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Maskiner &amp; Udstyr</w:t>
            </w:r>
          </w:p>
        </w:tc>
        <w:tc>
          <w:tcPr>
            <w:tcW w:w="400" w:type="dxa"/>
            <w:tcBorders>
              <w:top w:val="single" w:sz="8" w:space="0" w:color="auto"/>
              <w:left w:val="nil"/>
              <w:bottom w:val="single" w:sz="8" w:space="0" w:color="auto"/>
              <w:right w:val="single" w:sz="4" w:space="0" w:color="auto"/>
            </w:tcBorders>
            <w:shd w:val="clear" w:color="auto" w:fill="auto"/>
            <w:noWrap/>
            <w:textDirection w:val="btLr"/>
            <w:vAlign w:val="bottom"/>
            <w:hideMark/>
          </w:tcPr>
          <w:p w14:paraId="6382962E"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Dagslys</w:t>
            </w:r>
          </w:p>
        </w:tc>
        <w:tc>
          <w:tcPr>
            <w:tcW w:w="400" w:type="dxa"/>
            <w:tcBorders>
              <w:top w:val="single" w:sz="8" w:space="0" w:color="auto"/>
              <w:left w:val="nil"/>
              <w:bottom w:val="single" w:sz="8" w:space="0" w:color="auto"/>
              <w:right w:val="single" w:sz="8" w:space="0" w:color="auto"/>
            </w:tcBorders>
            <w:shd w:val="clear" w:color="auto" w:fill="auto"/>
            <w:noWrap/>
            <w:textDirection w:val="btLr"/>
            <w:vAlign w:val="bottom"/>
            <w:hideMark/>
          </w:tcPr>
          <w:p w14:paraId="23C8543B" w14:textId="77777777" w:rsidR="00993C56" w:rsidRPr="008C132B" w:rsidRDefault="00993C56" w:rsidP="00E23F4F">
            <w:pPr>
              <w:spacing w:line="240" w:lineRule="auto"/>
              <w:rPr>
                <w:rFonts w:eastAsia="Times New Roman"/>
                <w:color w:val="000000"/>
                <w:lang w:eastAsia="da-DK"/>
              </w:rPr>
            </w:pPr>
            <w:r>
              <w:rPr>
                <w:rFonts w:eastAsia="Times New Roman"/>
                <w:color w:val="000000"/>
                <w:lang w:eastAsia="da-DK"/>
              </w:rPr>
              <w:t xml:space="preserve">  </w:t>
            </w:r>
            <w:r w:rsidRPr="008C132B">
              <w:rPr>
                <w:rFonts w:eastAsia="Times New Roman"/>
                <w:color w:val="000000"/>
                <w:lang w:eastAsia="da-DK"/>
              </w:rPr>
              <w:t>Egnethed</w:t>
            </w:r>
          </w:p>
        </w:tc>
      </w:tr>
      <w:tr w:rsidR="00993C56" w:rsidRPr="008C132B" w14:paraId="7DE64B9B" w14:textId="77777777" w:rsidTr="00E23F4F">
        <w:trPr>
          <w:trHeight w:val="315"/>
        </w:trPr>
        <w:tc>
          <w:tcPr>
            <w:tcW w:w="2340" w:type="dxa"/>
            <w:tcBorders>
              <w:top w:val="nil"/>
              <w:left w:val="single" w:sz="8" w:space="0" w:color="auto"/>
              <w:bottom w:val="single" w:sz="8" w:space="0" w:color="auto"/>
              <w:right w:val="single" w:sz="8" w:space="0" w:color="auto"/>
            </w:tcBorders>
            <w:shd w:val="clear" w:color="auto" w:fill="auto"/>
            <w:vAlign w:val="bottom"/>
            <w:hideMark/>
          </w:tcPr>
          <w:p w14:paraId="4FDDE608"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Håndarbejde/Formning</w:t>
            </w:r>
          </w:p>
        </w:tc>
        <w:tc>
          <w:tcPr>
            <w:tcW w:w="520" w:type="dxa"/>
            <w:tcBorders>
              <w:top w:val="nil"/>
              <w:left w:val="nil"/>
              <w:bottom w:val="single" w:sz="8" w:space="0" w:color="auto"/>
              <w:right w:val="single" w:sz="4" w:space="0" w:color="auto"/>
            </w:tcBorders>
            <w:shd w:val="clear" w:color="auto" w:fill="auto"/>
            <w:noWrap/>
            <w:vAlign w:val="bottom"/>
            <w:hideMark/>
          </w:tcPr>
          <w:p w14:paraId="0ECE926E"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w:t>
            </w:r>
          </w:p>
        </w:tc>
        <w:tc>
          <w:tcPr>
            <w:tcW w:w="66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5D4516A"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360" w:type="dxa"/>
            <w:tcBorders>
              <w:top w:val="single" w:sz="8" w:space="0" w:color="auto"/>
              <w:left w:val="nil"/>
              <w:bottom w:val="single" w:sz="8" w:space="0" w:color="auto"/>
              <w:right w:val="single" w:sz="4" w:space="0" w:color="auto"/>
            </w:tcBorders>
            <w:shd w:val="clear" w:color="000000" w:fill="FF0000"/>
            <w:noWrap/>
            <w:vAlign w:val="bottom"/>
            <w:hideMark/>
          </w:tcPr>
          <w:p w14:paraId="5D4425F9"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400" w:type="dxa"/>
            <w:tcBorders>
              <w:top w:val="single" w:sz="8" w:space="0" w:color="auto"/>
              <w:left w:val="nil"/>
              <w:bottom w:val="single" w:sz="8" w:space="0" w:color="auto"/>
              <w:right w:val="single" w:sz="4" w:space="0" w:color="auto"/>
            </w:tcBorders>
            <w:shd w:val="clear" w:color="000000" w:fill="FF0000"/>
            <w:noWrap/>
            <w:vAlign w:val="bottom"/>
            <w:hideMark/>
          </w:tcPr>
          <w:p w14:paraId="1A71B2D3"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16E61BAD"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w:t>
            </w:r>
          </w:p>
        </w:tc>
        <w:tc>
          <w:tcPr>
            <w:tcW w:w="400" w:type="dxa"/>
            <w:tcBorders>
              <w:top w:val="single" w:sz="8" w:space="0" w:color="auto"/>
              <w:left w:val="nil"/>
              <w:bottom w:val="single" w:sz="8" w:space="0" w:color="auto"/>
              <w:right w:val="single" w:sz="4" w:space="0" w:color="auto"/>
            </w:tcBorders>
            <w:shd w:val="clear" w:color="000000" w:fill="FF0000"/>
            <w:noWrap/>
            <w:vAlign w:val="bottom"/>
            <w:hideMark/>
          </w:tcPr>
          <w:p w14:paraId="14C07938"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400" w:type="dxa"/>
            <w:tcBorders>
              <w:top w:val="single" w:sz="8" w:space="0" w:color="auto"/>
              <w:left w:val="nil"/>
              <w:bottom w:val="single" w:sz="8" w:space="0" w:color="auto"/>
              <w:right w:val="single" w:sz="4" w:space="0" w:color="auto"/>
            </w:tcBorders>
            <w:shd w:val="clear" w:color="000000" w:fill="FF0000"/>
            <w:noWrap/>
            <w:vAlign w:val="bottom"/>
            <w:hideMark/>
          </w:tcPr>
          <w:p w14:paraId="36F703C1"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400" w:type="dxa"/>
            <w:tcBorders>
              <w:top w:val="single" w:sz="8" w:space="0" w:color="auto"/>
              <w:left w:val="nil"/>
              <w:bottom w:val="single" w:sz="8" w:space="0" w:color="auto"/>
              <w:right w:val="single" w:sz="4" w:space="0" w:color="auto"/>
            </w:tcBorders>
            <w:shd w:val="clear" w:color="000000" w:fill="FF0000"/>
            <w:noWrap/>
            <w:vAlign w:val="bottom"/>
            <w:hideMark/>
          </w:tcPr>
          <w:p w14:paraId="3D57D59C"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400" w:type="dxa"/>
            <w:tcBorders>
              <w:top w:val="single" w:sz="8" w:space="0" w:color="auto"/>
              <w:left w:val="nil"/>
              <w:bottom w:val="single" w:sz="8" w:space="0" w:color="auto"/>
              <w:right w:val="single" w:sz="4" w:space="0" w:color="auto"/>
            </w:tcBorders>
            <w:shd w:val="clear" w:color="auto" w:fill="auto"/>
            <w:noWrap/>
            <w:vAlign w:val="bottom"/>
            <w:hideMark/>
          </w:tcPr>
          <w:p w14:paraId="6DAA9AFC"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w:t>
            </w:r>
          </w:p>
        </w:tc>
        <w:tc>
          <w:tcPr>
            <w:tcW w:w="400" w:type="dxa"/>
            <w:tcBorders>
              <w:top w:val="single" w:sz="8" w:space="0" w:color="auto"/>
              <w:left w:val="nil"/>
              <w:bottom w:val="single" w:sz="8" w:space="0" w:color="auto"/>
              <w:right w:val="single" w:sz="4" w:space="0" w:color="auto"/>
            </w:tcBorders>
            <w:shd w:val="clear" w:color="000000" w:fill="FF0000"/>
            <w:noWrap/>
            <w:vAlign w:val="bottom"/>
            <w:hideMark/>
          </w:tcPr>
          <w:p w14:paraId="4508A32B"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c>
          <w:tcPr>
            <w:tcW w:w="400" w:type="dxa"/>
            <w:tcBorders>
              <w:top w:val="single" w:sz="8" w:space="0" w:color="auto"/>
              <w:left w:val="nil"/>
              <w:bottom w:val="single" w:sz="8" w:space="0" w:color="auto"/>
              <w:right w:val="single" w:sz="8" w:space="0" w:color="auto"/>
            </w:tcBorders>
            <w:shd w:val="clear" w:color="auto" w:fill="FF0000"/>
            <w:noWrap/>
            <w:vAlign w:val="bottom"/>
            <w:hideMark/>
          </w:tcPr>
          <w:p w14:paraId="77687891" w14:textId="77777777" w:rsidR="00993C56" w:rsidRPr="008C132B" w:rsidRDefault="00993C56" w:rsidP="00E23F4F">
            <w:pPr>
              <w:spacing w:line="240" w:lineRule="auto"/>
              <w:rPr>
                <w:rFonts w:eastAsia="Times New Roman"/>
                <w:color w:val="000000"/>
                <w:lang w:eastAsia="da-DK"/>
              </w:rPr>
            </w:pPr>
            <w:r w:rsidRPr="008C132B">
              <w:rPr>
                <w:rFonts w:eastAsia="Times New Roman"/>
                <w:color w:val="000000"/>
                <w:lang w:eastAsia="da-DK"/>
              </w:rPr>
              <w:t> </w:t>
            </w:r>
          </w:p>
        </w:tc>
      </w:tr>
    </w:tbl>
    <w:p w14:paraId="268E167A" w14:textId="7D005531" w:rsidR="000E67C9" w:rsidRDefault="000E67C9" w:rsidP="000E67C9">
      <w:pPr>
        <w:rPr>
          <w:sz w:val="20"/>
          <w:szCs w:val="20"/>
        </w:rPr>
      </w:pPr>
      <w:bookmarkStart w:id="13" w:name="_Hlk98492940"/>
      <w:r w:rsidRPr="00F70CBC">
        <w:rPr>
          <w:sz w:val="20"/>
          <w:szCs w:val="20"/>
          <w:shd w:val="clear" w:color="auto" w:fill="00B050"/>
        </w:rPr>
        <w:t>Lovlig og i pæn stand</w:t>
      </w:r>
      <w:r w:rsidR="00F70CBC">
        <w:rPr>
          <w:sz w:val="20"/>
          <w:szCs w:val="20"/>
          <w:shd w:val="clear" w:color="auto" w:fill="00B050"/>
        </w:rPr>
        <w:t xml:space="preserve">  </w:t>
      </w:r>
    </w:p>
    <w:p w14:paraId="276E32CD" w14:textId="77777777" w:rsidR="000E67C9" w:rsidRDefault="000E67C9" w:rsidP="000E67C9">
      <w:pPr>
        <w:rPr>
          <w:sz w:val="20"/>
          <w:szCs w:val="20"/>
        </w:rPr>
      </w:pPr>
      <w:r w:rsidRPr="000E67C9">
        <w:rPr>
          <w:sz w:val="20"/>
          <w:szCs w:val="20"/>
          <w:highlight w:val="yellow"/>
        </w:rPr>
        <w:t>Lovlig men slidt</w:t>
      </w:r>
    </w:p>
    <w:p w14:paraId="1FB662F2" w14:textId="40E4A1DB" w:rsidR="00993C56" w:rsidRPr="000E67C9" w:rsidRDefault="000E67C9" w:rsidP="000E67C9">
      <w:pPr>
        <w:rPr>
          <w:sz w:val="20"/>
          <w:szCs w:val="20"/>
        </w:rPr>
      </w:pPr>
      <w:r w:rsidRPr="000E67C9">
        <w:rPr>
          <w:sz w:val="20"/>
          <w:szCs w:val="20"/>
          <w:highlight w:val="red"/>
        </w:rPr>
        <w:t>Ulovlig el. yderligere undersøgelse anbefales</w:t>
      </w:r>
    </w:p>
    <w:p w14:paraId="124F1B67" w14:textId="64247990" w:rsidR="00393F28" w:rsidRDefault="00393F28" w:rsidP="00393F28">
      <w:pPr>
        <w:pStyle w:val="Overskrift1"/>
      </w:pPr>
      <w:bookmarkStart w:id="14" w:name="_Toc99372930"/>
      <w:bookmarkEnd w:id="13"/>
      <w:r w:rsidRPr="00747532">
        <w:lastRenderedPageBreak/>
        <w:t>Skolens beskrivelse</w:t>
      </w:r>
      <w:bookmarkEnd w:id="14"/>
    </w:p>
    <w:p w14:paraId="66587D39" w14:textId="334225AA" w:rsidR="008C4877" w:rsidRDefault="008C4877" w:rsidP="008C4877">
      <w:r>
        <w:t xml:space="preserve">Den nationale trivselsmåling for Svend Gønge-skolen bliver lavet i en samlet rapport for begge afdelinger (Lundby og Bårse). Data i tabellen nedenfor udgør derfor ikke kun resultater for afdeling Bårse.  </w:t>
      </w:r>
    </w:p>
    <w:p w14:paraId="173F2373" w14:textId="77777777" w:rsidR="008C4877" w:rsidRPr="008C4877" w:rsidRDefault="008C4877" w:rsidP="008C4877"/>
    <w:tbl>
      <w:tblPr>
        <w:tblStyle w:val="Tabel-Gitter"/>
        <w:tblW w:w="0" w:type="auto"/>
        <w:tblLook w:val="04A0" w:firstRow="1" w:lastRow="0" w:firstColumn="1" w:lastColumn="0" w:noHBand="0" w:noVBand="1"/>
      </w:tblPr>
      <w:tblGrid>
        <w:gridCol w:w="2547"/>
        <w:gridCol w:w="7081"/>
      </w:tblGrid>
      <w:tr w:rsidR="00393F28" w:rsidRPr="006B782B" w14:paraId="0E2B281B" w14:textId="77777777" w:rsidTr="003C626C">
        <w:tc>
          <w:tcPr>
            <w:tcW w:w="9628" w:type="dxa"/>
            <w:gridSpan w:val="2"/>
            <w:shd w:val="clear" w:color="auto" w:fill="auto"/>
          </w:tcPr>
          <w:p w14:paraId="7FDAF663" w14:textId="77777777" w:rsidR="00393F28" w:rsidRPr="00747532" w:rsidRDefault="00393F28" w:rsidP="003C626C">
            <w:pPr>
              <w:rPr>
                <w:b/>
                <w:bCs/>
              </w:rPr>
            </w:pPr>
            <w:r w:rsidRPr="00747532">
              <w:rPr>
                <w:b/>
                <w:bCs/>
              </w:rPr>
              <w:t>Elever</w:t>
            </w:r>
          </w:p>
        </w:tc>
      </w:tr>
      <w:tr w:rsidR="00393F28" w14:paraId="5C4A2C7F" w14:textId="77777777" w:rsidTr="003C626C">
        <w:tc>
          <w:tcPr>
            <w:tcW w:w="2547" w:type="dxa"/>
          </w:tcPr>
          <w:p w14:paraId="28AE5C44" w14:textId="77777777" w:rsidR="00393F28" w:rsidRDefault="00393F28" w:rsidP="003C626C">
            <w:r>
              <w:t>Hvordan er lyset i klasselokalerne og på fællesarealer?</w:t>
            </w:r>
          </w:p>
          <w:p w14:paraId="441668FB" w14:textId="77777777" w:rsidR="00393F28" w:rsidRDefault="00393F28" w:rsidP="003C626C"/>
        </w:tc>
        <w:tc>
          <w:tcPr>
            <w:tcW w:w="7081" w:type="dxa"/>
          </w:tcPr>
          <w:p w14:paraId="2AC63B94" w14:textId="77777777" w:rsidR="00393F28" w:rsidRDefault="00393F28" w:rsidP="003C626C">
            <w:r>
              <w:t>National trivselsmåling 2021:</w:t>
            </w:r>
          </w:p>
          <w:p w14:paraId="11E860CE" w14:textId="77777777" w:rsidR="00393F28" w:rsidRDefault="00393F28" w:rsidP="003C626C">
            <w:r>
              <w:t xml:space="preserve">Fra 0.-3. klasse: 81% meget godt, 14 % godt, 5% mindre godt </w:t>
            </w:r>
          </w:p>
          <w:p w14:paraId="05D52070" w14:textId="77777777" w:rsidR="00393F28" w:rsidRDefault="00393F28" w:rsidP="008C4877"/>
        </w:tc>
      </w:tr>
      <w:tr w:rsidR="00393F28" w14:paraId="601A75F1" w14:textId="77777777" w:rsidTr="003C626C">
        <w:tc>
          <w:tcPr>
            <w:tcW w:w="2547" w:type="dxa"/>
          </w:tcPr>
          <w:p w14:paraId="2499ECBD" w14:textId="77777777" w:rsidR="00393F28" w:rsidRDefault="00393F28" w:rsidP="003C626C">
            <w:r>
              <w:t>Hvordan er lyd/støj i klasselokaler og på fællesarealer?</w:t>
            </w:r>
          </w:p>
          <w:p w14:paraId="401BD804" w14:textId="77777777" w:rsidR="00393F28" w:rsidRDefault="00393F28" w:rsidP="003C626C"/>
        </w:tc>
        <w:tc>
          <w:tcPr>
            <w:tcW w:w="7081" w:type="dxa"/>
          </w:tcPr>
          <w:p w14:paraId="073AE4A1" w14:textId="77777777" w:rsidR="00393F28" w:rsidRDefault="00393F28" w:rsidP="003C626C">
            <w:r>
              <w:t>National trivselsmåling 2021:</w:t>
            </w:r>
          </w:p>
          <w:p w14:paraId="7961996D" w14:textId="77777777" w:rsidR="00393F28" w:rsidRDefault="00393F28" w:rsidP="003C626C">
            <w:r>
              <w:t>Fra 0.-3. klasse: 16% meget tilfreds, 43% godt, 38% mindre tilfreds.</w:t>
            </w:r>
          </w:p>
          <w:p w14:paraId="01A989DC" w14:textId="77777777" w:rsidR="00393F28" w:rsidRDefault="00393F28" w:rsidP="008C4877"/>
        </w:tc>
      </w:tr>
      <w:tr w:rsidR="00393F28" w14:paraId="6EA801F0" w14:textId="77777777" w:rsidTr="003C626C">
        <w:tc>
          <w:tcPr>
            <w:tcW w:w="2547" w:type="dxa"/>
          </w:tcPr>
          <w:p w14:paraId="722B8128" w14:textId="77777777" w:rsidR="00393F28" w:rsidRDefault="00393F28" w:rsidP="003C626C">
            <w:r>
              <w:t>Hvordan er luften i klasselokalerne og på fællesarealer?</w:t>
            </w:r>
          </w:p>
          <w:p w14:paraId="0A06C256" w14:textId="77777777" w:rsidR="00393F28" w:rsidRDefault="00393F28" w:rsidP="003C626C"/>
        </w:tc>
        <w:tc>
          <w:tcPr>
            <w:tcW w:w="7081" w:type="dxa"/>
          </w:tcPr>
          <w:p w14:paraId="405A18CF" w14:textId="77777777" w:rsidR="00393F28" w:rsidRDefault="00393F28" w:rsidP="003C626C">
            <w:r>
              <w:t>National trivselsmåling 2021:</w:t>
            </w:r>
          </w:p>
          <w:p w14:paraId="5B76A68C" w14:textId="77777777" w:rsidR="00393F28" w:rsidRDefault="00393F28" w:rsidP="003C626C">
            <w:r>
              <w:t>Fra 0.-3. klasse: 72% meget god, 17% god, 6% mindre god</w:t>
            </w:r>
          </w:p>
          <w:p w14:paraId="43F37A4F" w14:textId="77777777" w:rsidR="00393F28" w:rsidRDefault="00393F28" w:rsidP="008C4877"/>
        </w:tc>
      </w:tr>
      <w:tr w:rsidR="00393F28" w14:paraId="4F4D015D" w14:textId="77777777" w:rsidTr="003C626C">
        <w:tc>
          <w:tcPr>
            <w:tcW w:w="2547" w:type="dxa"/>
          </w:tcPr>
          <w:p w14:paraId="3E5F3AD7" w14:textId="77777777" w:rsidR="00393F28" w:rsidRDefault="00393F28" w:rsidP="003C626C">
            <w:r>
              <w:t>Hvordan er temperaturen i klasselokaler og på fællesarealerne?</w:t>
            </w:r>
          </w:p>
          <w:p w14:paraId="66611E3F" w14:textId="77777777" w:rsidR="00393F28" w:rsidRDefault="00393F28" w:rsidP="003C626C"/>
        </w:tc>
        <w:tc>
          <w:tcPr>
            <w:tcW w:w="7081" w:type="dxa"/>
          </w:tcPr>
          <w:p w14:paraId="36D2566A" w14:textId="77777777" w:rsidR="00393F28" w:rsidRDefault="00393F28" w:rsidP="003C626C">
            <w:r>
              <w:t>National trivselsmåling 2021:</w:t>
            </w:r>
          </w:p>
          <w:p w14:paraId="3E4A0031" w14:textId="77777777" w:rsidR="00393F28" w:rsidRDefault="00393F28" w:rsidP="003C626C">
            <w:r>
              <w:t>Fra 0.-3. klasse: 53% meget god, 35% god, 12% mindre god</w:t>
            </w:r>
          </w:p>
          <w:p w14:paraId="1D227E1E" w14:textId="77777777" w:rsidR="00393F28" w:rsidRDefault="00393F28" w:rsidP="008C4877"/>
        </w:tc>
      </w:tr>
      <w:tr w:rsidR="00393F28" w14:paraId="53013467" w14:textId="77777777" w:rsidTr="003C626C">
        <w:tc>
          <w:tcPr>
            <w:tcW w:w="2547" w:type="dxa"/>
          </w:tcPr>
          <w:p w14:paraId="583A3D07" w14:textId="77777777" w:rsidR="00393F28" w:rsidRDefault="00393F28" w:rsidP="003C626C">
            <w:r>
              <w:t>Hvordan er møblerne i klasselokaler og på fællesarealer?</w:t>
            </w:r>
          </w:p>
          <w:p w14:paraId="4D441321" w14:textId="77777777" w:rsidR="00393F28" w:rsidRDefault="00393F28" w:rsidP="003C626C"/>
        </w:tc>
        <w:tc>
          <w:tcPr>
            <w:tcW w:w="7081" w:type="dxa"/>
          </w:tcPr>
          <w:p w14:paraId="479EADCF" w14:textId="77777777" w:rsidR="00393F28" w:rsidRDefault="00393F28" w:rsidP="003C626C">
            <w:r>
              <w:t>National trivselsmåling 2021:</w:t>
            </w:r>
          </w:p>
          <w:p w14:paraId="2D7EA95B" w14:textId="77777777" w:rsidR="00393F28" w:rsidRDefault="00393F28" w:rsidP="003C626C">
            <w:r>
              <w:t>Fra 0.-3. klasse: 74 meget gode, 14% gode, 12 % mindre gode</w:t>
            </w:r>
          </w:p>
          <w:p w14:paraId="48C54552" w14:textId="77777777" w:rsidR="00393F28" w:rsidRDefault="00393F28" w:rsidP="008C4877"/>
        </w:tc>
      </w:tr>
      <w:tr w:rsidR="00393F28" w14:paraId="136BF78E" w14:textId="77777777" w:rsidTr="003C626C">
        <w:tc>
          <w:tcPr>
            <w:tcW w:w="2547" w:type="dxa"/>
          </w:tcPr>
          <w:p w14:paraId="7044368C" w14:textId="77777777" w:rsidR="00393F28" w:rsidRDefault="00393F28" w:rsidP="003C626C">
            <w:r>
              <w:t>Hvordan er rengøring og oprydning i klasselokaler og på fællesarealer?</w:t>
            </w:r>
          </w:p>
          <w:p w14:paraId="03ED7E9E" w14:textId="77777777" w:rsidR="00393F28" w:rsidRDefault="00393F28" w:rsidP="003C626C"/>
        </w:tc>
        <w:tc>
          <w:tcPr>
            <w:tcW w:w="7081" w:type="dxa"/>
          </w:tcPr>
          <w:p w14:paraId="491F1A49" w14:textId="77777777" w:rsidR="00393F28" w:rsidRDefault="00393F28" w:rsidP="003C626C">
            <w:r>
              <w:t>National trivselsmåling 2021:</w:t>
            </w:r>
          </w:p>
          <w:p w14:paraId="494046C6" w14:textId="77777777" w:rsidR="00393F28" w:rsidRDefault="00393F28" w:rsidP="003C626C">
            <w:r>
              <w:t>Fra 0.-3. klasse: 67% meget pæn, 30% pæn, 3% dårlig</w:t>
            </w:r>
          </w:p>
          <w:p w14:paraId="41E7F51E" w14:textId="77777777" w:rsidR="00393F28" w:rsidRDefault="00393F28" w:rsidP="003C626C">
            <w:r>
              <w:t>National trivselsmåling 2021:</w:t>
            </w:r>
          </w:p>
          <w:p w14:paraId="5DA4B977" w14:textId="7AF6ABA9" w:rsidR="00393F28" w:rsidRDefault="00393F28" w:rsidP="003C626C"/>
        </w:tc>
      </w:tr>
    </w:tbl>
    <w:p w14:paraId="6DBF4CEB" w14:textId="3004B696" w:rsidR="003738B6" w:rsidRPr="00CF4D8D" w:rsidRDefault="003738B6" w:rsidP="00763504">
      <w:pPr>
        <w:spacing w:after="200"/>
        <w:rPr>
          <w:noProof/>
        </w:rPr>
        <w:sectPr w:rsidR="003738B6" w:rsidRPr="00CF4D8D" w:rsidSect="00C01D48">
          <w:headerReference w:type="default" r:id="rId17"/>
          <w:footerReference w:type="default" r:id="rId18"/>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CF4D8D" w14:paraId="7DF7A57F" w14:textId="77777777" w:rsidTr="00F33676">
        <w:trPr>
          <w:trHeight w:val="2835"/>
        </w:trPr>
        <w:tc>
          <w:tcPr>
            <w:tcW w:w="5670" w:type="dxa"/>
            <w:vAlign w:val="bottom"/>
          </w:tcPr>
          <w:p w14:paraId="17EAB1E2" w14:textId="77777777" w:rsidR="00CF4D8D" w:rsidRPr="00CF4D8D" w:rsidRDefault="00CF4D8D" w:rsidP="00CF4D8D">
            <w:pPr>
              <w:spacing w:line="276" w:lineRule="auto"/>
              <w:rPr>
                <w:rFonts w:cs="Arial"/>
              </w:rPr>
            </w:pPr>
            <w:r w:rsidRPr="00CF4D8D">
              <w:rPr>
                <w:rFonts w:cs="Arial"/>
                <w:b/>
                <w:color w:val="FFFFFF" w:themeColor="background1"/>
                <w:sz w:val="19"/>
              </w:rPr>
              <w:lastRenderedPageBreak/>
              <w:t>Vordingborg Kommune</w:t>
            </w:r>
          </w:p>
          <w:p w14:paraId="21B6E52C" w14:textId="77777777" w:rsidR="00CF4D8D" w:rsidRPr="00CF4D8D" w:rsidRDefault="00CF4D8D" w:rsidP="00CF4D8D">
            <w:pPr>
              <w:spacing w:line="276" w:lineRule="auto"/>
              <w:rPr>
                <w:rFonts w:cs="Arial"/>
              </w:rPr>
            </w:pPr>
            <w:r w:rsidRPr="00CF4D8D">
              <w:rPr>
                <w:rFonts w:cs="Arial"/>
                <w:color w:val="FFFFFF" w:themeColor="background1"/>
                <w:sz w:val="19"/>
              </w:rPr>
              <w:t>Postboks 200</w:t>
            </w:r>
          </w:p>
          <w:p w14:paraId="00829A10" w14:textId="77777777" w:rsidR="00CF4D8D" w:rsidRPr="00CF4D8D" w:rsidRDefault="00CF4D8D" w:rsidP="00CF4D8D">
            <w:pPr>
              <w:spacing w:line="276" w:lineRule="auto"/>
              <w:rPr>
                <w:rFonts w:cs="Arial"/>
              </w:rPr>
            </w:pPr>
            <w:r w:rsidRPr="00CF4D8D">
              <w:rPr>
                <w:rFonts w:cs="Arial"/>
                <w:color w:val="FFFFFF" w:themeColor="background1"/>
                <w:sz w:val="19"/>
              </w:rPr>
              <w:t>Østerbro 2</w:t>
            </w:r>
          </w:p>
          <w:p w14:paraId="2D5CF975" w14:textId="77777777" w:rsidR="00CF4D8D" w:rsidRPr="00CF4D8D" w:rsidRDefault="00CF4D8D" w:rsidP="00CF4D8D">
            <w:pPr>
              <w:spacing w:line="276" w:lineRule="auto"/>
              <w:rPr>
                <w:rFonts w:cs="Arial"/>
              </w:rPr>
            </w:pPr>
            <w:r w:rsidRPr="00CF4D8D">
              <w:rPr>
                <w:rFonts w:cs="Arial"/>
                <w:color w:val="FFFFFF" w:themeColor="background1"/>
                <w:sz w:val="19"/>
              </w:rPr>
              <w:t>4720</w:t>
            </w:r>
            <w:r w:rsidRPr="00CF4D8D">
              <w:rPr>
                <w:rFonts w:cs="Arial"/>
              </w:rPr>
              <w:t xml:space="preserve"> </w:t>
            </w:r>
            <w:r w:rsidRPr="00CF4D8D">
              <w:rPr>
                <w:rFonts w:cs="Arial"/>
                <w:color w:val="FFFFFF" w:themeColor="background1"/>
                <w:sz w:val="19"/>
              </w:rPr>
              <w:t>Præstø</w:t>
            </w:r>
          </w:p>
          <w:p w14:paraId="62DAC655" w14:textId="77777777" w:rsidR="00F33676" w:rsidRPr="00CF4D8D" w:rsidRDefault="00CF4D8D" w:rsidP="00CF4D8D">
            <w:pPr>
              <w:spacing w:line="276" w:lineRule="auto"/>
            </w:pPr>
            <w:r w:rsidRPr="00CF4D8D">
              <w:rPr>
                <w:rFonts w:cs="Arial"/>
                <w:color w:val="FFFFFF" w:themeColor="background1"/>
                <w:sz w:val="19"/>
              </w:rPr>
              <w:t>Tlf. 55 36 36 36</w:t>
            </w:r>
          </w:p>
        </w:tc>
      </w:tr>
    </w:tbl>
    <w:p w14:paraId="2094EFFA" w14:textId="77777777" w:rsidR="00212957" w:rsidRPr="00CF4D8D" w:rsidRDefault="00212957" w:rsidP="00212957">
      <w:pPr>
        <w:rPr>
          <w:noProof/>
        </w:rPr>
      </w:pPr>
    </w:p>
    <w:sectPr w:rsidR="00212957" w:rsidRPr="00CF4D8D" w:rsidSect="00C01D48">
      <w:headerReference w:type="default" r:id="rId19"/>
      <w:footerReference w:type="default" r:id="rId20"/>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3C453" w14:textId="77777777" w:rsidR="00CF4D8D" w:rsidRPr="00CF4D8D" w:rsidRDefault="00CF4D8D" w:rsidP="00091062">
      <w:pPr>
        <w:spacing w:line="240" w:lineRule="auto"/>
      </w:pPr>
      <w:r w:rsidRPr="00CF4D8D">
        <w:separator/>
      </w:r>
    </w:p>
  </w:endnote>
  <w:endnote w:type="continuationSeparator" w:id="0">
    <w:p w14:paraId="75658B25" w14:textId="77777777" w:rsidR="00CF4D8D" w:rsidRPr="00CF4D8D" w:rsidRDefault="00CF4D8D" w:rsidP="00091062">
      <w:pPr>
        <w:spacing w:line="240" w:lineRule="auto"/>
      </w:pPr>
      <w:r w:rsidRPr="00CF4D8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B363" w14:textId="77777777" w:rsidR="00CF4D8D" w:rsidRDefault="00CF4D8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C752" w14:textId="77777777" w:rsidR="00CF4D8D" w:rsidRDefault="00CF4D8D">
    <w:pPr>
      <w:pStyle w:val="Sidefod"/>
    </w:pPr>
    <w:r>
      <w:rPr>
        <w:noProof/>
      </w:rPr>
      <w:drawing>
        <wp:anchor distT="0" distB="0" distL="114300" distR="114300" simplePos="0" relativeHeight="251664384" behindDoc="1" locked="0" layoutInCell="1" allowOverlap="1" wp14:anchorId="3A96C634" wp14:editId="453E9D12">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lede 2"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FA93" w14:textId="77777777" w:rsidR="00CF4D8D" w:rsidRDefault="00CF4D8D">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FBEA" w14:textId="77777777" w:rsidR="008C42B4" w:rsidRPr="00C01D48" w:rsidRDefault="008C42B4"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7E7974">
      <w:rPr>
        <w:rFonts w:cs="Arial"/>
        <w:noProof/>
        <w:sz w:val="17"/>
        <w:szCs w:val="17"/>
      </w:rPr>
      <w:t>5</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AEC" w14:textId="77777777" w:rsidR="008C42B4" w:rsidRPr="00A03672" w:rsidRDefault="008C42B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E9897" w14:textId="77777777" w:rsidR="00CF4D8D" w:rsidRPr="00CF4D8D" w:rsidRDefault="00CF4D8D" w:rsidP="00091062">
      <w:pPr>
        <w:spacing w:line="240" w:lineRule="auto"/>
      </w:pPr>
      <w:r w:rsidRPr="00CF4D8D">
        <w:separator/>
      </w:r>
    </w:p>
  </w:footnote>
  <w:footnote w:type="continuationSeparator" w:id="0">
    <w:p w14:paraId="72B55701" w14:textId="77777777" w:rsidR="00CF4D8D" w:rsidRPr="00CF4D8D" w:rsidRDefault="00CF4D8D" w:rsidP="00091062">
      <w:pPr>
        <w:spacing w:line="240" w:lineRule="auto"/>
      </w:pPr>
      <w:r w:rsidRPr="00CF4D8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91F13" w14:textId="77777777" w:rsidR="00CF4D8D" w:rsidRDefault="00CF4D8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D74" w14:textId="77777777" w:rsidR="008C42B4" w:rsidRPr="00CF4D8D" w:rsidRDefault="00CF4D8D">
    <w:pPr>
      <w:pStyle w:val="Sidehoved"/>
    </w:pPr>
    <w:r>
      <w:rPr>
        <w:noProof/>
        <w:lang w:eastAsia="da-DK"/>
      </w:rPr>
      <w:drawing>
        <wp:anchor distT="0" distB="0" distL="114300" distR="114300" simplePos="0" relativeHeight="251666432" behindDoc="1" locked="0" layoutInCell="1" allowOverlap="1" wp14:anchorId="421BB692" wp14:editId="3C37D069">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lede 5"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44433006" wp14:editId="609634E3">
          <wp:simplePos x="0" y="0"/>
          <wp:positionH relativeFrom="page">
            <wp:posOffset>0</wp:posOffset>
          </wp:positionH>
          <wp:positionV relativeFrom="page">
            <wp:posOffset>1295400</wp:posOffset>
          </wp:positionV>
          <wp:extent cx="7127875" cy="6410985"/>
          <wp:effectExtent l="0" t="0" r="0" b="889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Logo" title="Logo"/>
                  <pic:cNvPicPr/>
                </pic:nvPicPr>
                <pic:blipFill rotWithShape="1">
                  <a:blip r:embed="rId2">
                    <a:extLst>
                      <a:ext uri="{28A0092B-C50C-407E-A947-70E740481C1C}">
                        <a14:useLocalDpi xmlns:a14="http://schemas.microsoft.com/office/drawing/2010/main" val="0"/>
                      </a:ext>
                    </a:extLst>
                  </a:blip>
                  <a:srcRect t="16094" b="16094"/>
                  <a:stretch/>
                </pic:blipFill>
                <pic:spPr>
                  <a:xfrm>
                    <a:off x="0" y="0"/>
                    <a:ext cx="7127875" cy="6410985"/>
                  </a:xfrm>
                  <a:prstGeom prst="rect">
                    <a:avLst/>
                  </a:prstGeom>
                </pic:spPr>
              </pic:pic>
            </a:graphicData>
          </a:graphic>
          <wp14:sizeRelV relativeFrom="margin">
            <wp14:pctHeight>0</wp14:pctHeight>
          </wp14:sizeRelV>
        </wp:anchor>
      </w:drawing>
    </w:r>
    <w:r w:rsidR="008C42B4" w:rsidRPr="00CF4D8D">
      <w:rPr>
        <w:noProof/>
        <w:lang w:eastAsia="da-DK"/>
      </w:rPr>
      <mc:AlternateContent>
        <mc:Choice Requires="wps">
          <w:drawing>
            <wp:anchor distT="0" distB="0" distL="114300" distR="114300" simplePos="0" relativeHeight="251661312" behindDoc="1" locked="0" layoutInCell="1" allowOverlap="1" wp14:anchorId="7D77D914" wp14:editId="79CFD4B1">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4BD7"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008C42B4" w:rsidRPr="00CF4D8D">
      <w:rPr>
        <w:noProof/>
        <w:lang w:eastAsia="da-DK"/>
      </w:rPr>
      <mc:AlternateContent>
        <mc:Choice Requires="wps">
          <w:drawing>
            <wp:anchor distT="0" distB="0" distL="114300" distR="114300" simplePos="0" relativeHeight="251659264" behindDoc="1" locked="0" layoutInCell="1" allowOverlap="1" wp14:anchorId="351F7107" wp14:editId="123FF495">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31D56"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8AF0" w14:textId="77777777" w:rsidR="00CF4D8D" w:rsidRDefault="00CF4D8D">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F6CA7" w14:textId="77777777" w:rsidR="008C42B4" w:rsidRPr="00CF4D8D" w:rsidRDefault="008C42B4">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6572C" w14:textId="77777777" w:rsidR="008C42B4" w:rsidRPr="00CF4D8D" w:rsidRDefault="008C42B4">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4C8D8" w14:textId="77777777" w:rsidR="008C42B4" w:rsidRPr="00CF4D8D" w:rsidRDefault="00CF4D8D"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0E1C8FC3" wp14:editId="78C3E59B">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lede 7"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0E4C6D3D" wp14:editId="25076F70">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lede 6" descr="Logo" title="Logo"/>
                  <pic:cNvPicPr/>
                </pic:nvPicPr>
                <pic:blipFill>
                  <a:blip r:embed="rId2">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008C42B4" w:rsidRPr="00CF4D8D">
      <w:rPr>
        <w:noProof/>
        <w:lang w:eastAsia="da-DK"/>
      </w:rPr>
      <mc:AlternateContent>
        <mc:Choice Requires="wps">
          <w:drawing>
            <wp:anchor distT="0" distB="0" distL="114300" distR="114300" simplePos="0" relativeHeight="251663360" behindDoc="1" locked="0" layoutInCell="1" allowOverlap="1" wp14:anchorId="294AF0F5" wp14:editId="3B0AB59B">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423BB"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586F"/>
    <w:multiLevelType w:val="hybridMultilevel"/>
    <w:tmpl w:val="8B1E89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da-DK" w:vendorID="64" w:dllVersion="0" w:nlCheck="1" w:checkStyle="0"/>
  <w:attachedTemplate r:id="rId1"/>
  <w:defaultTabStop w:val="1304"/>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CreatedWithDtVersion" w:val="2.6.036"/>
    <w:docVar w:name="DocumentCreated" w:val="DocumentCreated"/>
    <w:docVar w:name="DocumentCreatedOK" w:val="DocumentCreatedOK"/>
    <w:docVar w:name="DocumentInitialized" w:val="OK"/>
    <w:docVar w:name="Encrypted_DialogFieldValue_caseno" w:val="yUjEdCAeepPhPf+RZqiJQw=="/>
    <w:docVar w:name="Encrypted_DialogFieldValue_docheader" w:val="IcZWWrJuRLxgTwMAfethpA=="/>
    <w:docVar w:name="Encrypted_DialogFieldValue_senderaddress" w:val="rIHa2lOdIvjN9nBWedLi9A=="/>
    <w:docVar w:name="Encrypted_DialogFieldValue_sendercity" w:val="H+5iIrHrgzBs8/G9HnuoXw=="/>
    <w:docVar w:name="Encrypted_DialogFieldValue_senderdepartment" w:val="fhDPoJQyL0UjUzsXy0ZBsAPlagsGfucYMfahJJMonvOxDanktqvhOO6YN5zdI99g"/>
    <w:docVar w:name="Encrypted_DialogFieldValue_senderpostalcode" w:val="T8VcsSGnibTns2fGkYBwGw=="/>
    <w:docVar w:name="Encrypted_DocCaseNo" w:val="yUjEdCAeepPhPf+RZqiJQw=="/>
    <w:docVar w:name="Encrypted_DocHeader" w:val="sJ1R71cpldNvM5ED2Gz+DA=="/>
    <w:docVar w:name="IntegrationType" w:val="StandAlone"/>
  </w:docVars>
  <w:rsids>
    <w:rsidRoot w:val="00CF4D8D"/>
    <w:rsid w:val="00011092"/>
    <w:rsid w:val="00022214"/>
    <w:rsid w:val="00026269"/>
    <w:rsid w:val="000400AC"/>
    <w:rsid w:val="00044C56"/>
    <w:rsid w:val="00047CD8"/>
    <w:rsid w:val="00053717"/>
    <w:rsid w:val="000615EA"/>
    <w:rsid w:val="00074A75"/>
    <w:rsid w:val="00091062"/>
    <w:rsid w:val="000B3D2D"/>
    <w:rsid w:val="000C340C"/>
    <w:rsid w:val="000C46C1"/>
    <w:rsid w:val="000D5E79"/>
    <w:rsid w:val="000E1FD2"/>
    <w:rsid w:val="000E67C9"/>
    <w:rsid w:val="000F68F0"/>
    <w:rsid w:val="001149AC"/>
    <w:rsid w:val="001237EE"/>
    <w:rsid w:val="00137E78"/>
    <w:rsid w:val="0014345E"/>
    <w:rsid w:val="00146175"/>
    <w:rsid w:val="00175928"/>
    <w:rsid w:val="001867B1"/>
    <w:rsid w:val="00193BE5"/>
    <w:rsid w:val="001B09AF"/>
    <w:rsid w:val="001E3D6E"/>
    <w:rsid w:val="001F5856"/>
    <w:rsid w:val="001F6A90"/>
    <w:rsid w:val="00203C7B"/>
    <w:rsid w:val="00212957"/>
    <w:rsid w:val="00253F08"/>
    <w:rsid w:val="00263DD3"/>
    <w:rsid w:val="00267506"/>
    <w:rsid w:val="00270363"/>
    <w:rsid w:val="00281FCF"/>
    <w:rsid w:val="002866FE"/>
    <w:rsid w:val="002C6F96"/>
    <w:rsid w:val="002E0965"/>
    <w:rsid w:val="00300EB6"/>
    <w:rsid w:val="00305797"/>
    <w:rsid w:val="00315D41"/>
    <w:rsid w:val="00327C5A"/>
    <w:rsid w:val="003302A5"/>
    <w:rsid w:val="00342ECA"/>
    <w:rsid w:val="00350E11"/>
    <w:rsid w:val="00366A16"/>
    <w:rsid w:val="003738B6"/>
    <w:rsid w:val="003841C4"/>
    <w:rsid w:val="00393B84"/>
    <w:rsid w:val="00393F28"/>
    <w:rsid w:val="003B0CB7"/>
    <w:rsid w:val="003B11A2"/>
    <w:rsid w:val="003B2FDB"/>
    <w:rsid w:val="003B671C"/>
    <w:rsid w:val="003D3F8B"/>
    <w:rsid w:val="003D5570"/>
    <w:rsid w:val="00400519"/>
    <w:rsid w:val="00445147"/>
    <w:rsid w:val="00487082"/>
    <w:rsid w:val="00490720"/>
    <w:rsid w:val="004A4765"/>
    <w:rsid w:val="004B43B0"/>
    <w:rsid w:val="005163BC"/>
    <w:rsid w:val="00516518"/>
    <w:rsid w:val="0054484C"/>
    <w:rsid w:val="00561C58"/>
    <w:rsid w:val="0056364B"/>
    <w:rsid w:val="00564C6E"/>
    <w:rsid w:val="005712E5"/>
    <w:rsid w:val="005973FB"/>
    <w:rsid w:val="005A1400"/>
    <w:rsid w:val="005B0AE6"/>
    <w:rsid w:val="005C101E"/>
    <w:rsid w:val="005D0C34"/>
    <w:rsid w:val="005D101A"/>
    <w:rsid w:val="005E3B02"/>
    <w:rsid w:val="00625059"/>
    <w:rsid w:val="00626F1F"/>
    <w:rsid w:val="006331B5"/>
    <w:rsid w:val="00650334"/>
    <w:rsid w:val="00655A7D"/>
    <w:rsid w:val="006651C5"/>
    <w:rsid w:val="00666BA2"/>
    <w:rsid w:val="00670F10"/>
    <w:rsid w:val="00687E46"/>
    <w:rsid w:val="006A2F93"/>
    <w:rsid w:val="006C122F"/>
    <w:rsid w:val="00710EB3"/>
    <w:rsid w:val="00742076"/>
    <w:rsid w:val="00744E38"/>
    <w:rsid w:val="00747532"/>
    <w:rsid w:val="00760FBB"/>
    <w:rsid w:val="007611CC"/>
    <w:rsid w:val="00763504"/>
    <w:rsid w:val="007740C2"/>
    <w:rsid w:val="00776ECF"/>
    <w:rsid w:val="00796A68"/>
    <w:rsid w:val="007977E8"/>
    <w:rsid w:val="007A4B81"/>
    <w:rsid w:val="007C1964"/>
    <w:rsid w:val="007C4EDB"/>
    <w:rsid w:val="007E7974"/>
    <w:rsid w:val="007F3DF9"/>
    <w:rsid w:val="00817836"/>
    <w:rsid w:val="00836D39"/>
    <w:rsid w:val="00841134"/>
    <w:rsid w:val="00855E65"/>
    <w:rsid w:val="00864952"/>
    <w:rsid w:val="008750A1"/>
    <w:rsid w:val="0087752F"/>
    <w:rsid w:val="008B0965"/>
    <w:rsid w:val="008C3D64"/>
    <w:rsid w:val="008C42B4"/>
    <w:rsid w:val="008C4877"/>
    <w:rsid w:val="008E169E"/>
    <w:rsid w:val="008E6F21"/>
    <w:rsid w:val="008F565D"/>
    <w:rsid w:val="00900519"/>
    <w:rsid w:val="00915AC3"/>
    <w:rsid w:val="009315BC"/>
    <w:rsid w:val="00953983"/>
    <w:rsid w:val="00981775"/>
    <w:rsid w:val="00993C56"/>
    <w:rsid w:val="009A4353"/>
    <w:rsid w:val="009A541D"/>
    <w:rsid w:val="009B700A"/>
    <w:rsid w:val="009C3080"/>
    <w:rsid w:val="009C4AF3"/>
    <w:rsid w:val="009C6909"/>
    <w:rsid w:val="009D10C3"/>
    <w:rsid w:val="009E2F0F"/>
    <w:rsid w:val="009E3D43"/>
    <w:rsid w:val="00A03672"/>
    <w:rsid w:val="00A15EFF"/>
    <w:rsid w:val="00A25700"/>
    <w:rsid w:val="00A62416"/>
    <w:rsid w:val="00A92B33"/>
    <w:rsid w:val="00A943A1"/>
    <w:rsid w:val="00A952EA"/>
    <w:rsid w:val="00A96D88"/>
    <w:rsid w:val="00AA1375"/>
    <w:rsid w:val="00AA2860"/>
    <w:rsid w:val="00AA39F2"/>
    <w:rsid w:val="00AA6A2F"/>
    <w:rsid w:val="00AE1681"/>
    <w:rsid w:val="00B024E4"/>
    <w:rsid w:val="00B3133D"/>
    <w:rsid w:val="00B562F8"/>
    <w:rsid w:val="00B6064E"/>
    <w:rsid w:val="00BB175B"/>
    <w:rsid w:val="00BB2E0F"/>
    <w:rsid w:val="00BE0FE6"/>
    <w:rsid w:val="00BF39F7"/>
    <w:rsid w:val="00BF4CD9"/>
    <w:rsid w:val="00BF54EF"/>
    <w:rsid w:val="00C01D48"/>
    <w:rsid w:val="00C12D02"/>
    <w:rsid w:val="00C24903"/>
    <w:rsid w:val="00C64F6C"/>
    <w:rsid w:val="00C65181"/>
    <w:rsid w:val="00C663E6"/>
    <w:rsid w:val="00C7100A"/>
    <w:rsid w:val="00C82A64"/>
    <w:rsid w:val="00C95C53"/>
    <w:rsid w:val="00CA627F"/>
    <w:rsid w:val="00CA68FC"/>
    <w:rsid w:val="00CF4D8D"/>
    <w:rsid w:val="00D114D2"/>
    <w:rsid w:val="00D1606D"/>
    <w:rsid w:val="00D22956"/>
    <w:rsid w:val="00D25309"/>
    <w:rsid w:val="00D92AAD"/>
    <w:rsid w:val="00D93E8C"/>
    <w:rsid w:val="00DD1426"/>
    <w:rsid w:val="00DD395E"/>
    <w:rsid w:val="00DE648D"/>
    <w:rsid w:val="00E14E3E"/>
    <w:rsid w:val="00E15238"/>
    <w:rsid w:val="00E20367"/>
    <w:rsid w:val="00E25F00"/>
    <w:rsid w:val="00E31438"/>
    <w:rsid w:val="00E32CB9"/>
    <w:rsid w:val="00E37530"/>
    <w:rsid w:val="00E6010E"/>
    <w:rsid w:val="00E6519B"/>
    <w:rsid w:val="00E96189"/>
    <w:rsid w:val="00E97B31"/>
    <w:rsid w:val="00EA7DA2"/>
    <w:rsid w:val="00EC1A55"/>
    <w:rsid w:val="00EC4036"/>
    <w:rsid w:val="00ED1E42"/>
    <w:rsid w:val="00EE09DA"/>
    <w:rsid w:val="00EE0BCA"/>
    <w:rsid w:val="00EE5B24"/>
    <w:rsid w:val="00EE7E51"/>
    <w:rsid w:val="00EF083C"/>
    <w:rsid w:val="00F00BE0"/>
    <w:rsid w:val="00F06D3F"/>
    <w:rsid w:val="00F111F3"/>
    <w:rsid w:val="00F1443E"/>
    <w:rsid w:val="00F160BC"/>
    <w:rsid w:val="00F2100E"/>
    <w:rsid w:val="00F21E2F"/>
    <w:rsid w:val="00F334EB"/>
    <w:rsid w:val="00F33676"/>
    <w:rsid w:val="00F47E0E"/>
    <w:rsid w:val="00F566C4"/>
    <w:rsid w:val="00F6781E"/>
    <w:rsid w:val="00F706DD"/>
    <w:rsid w:val="00F70CBC"/>
    <w:rsid w:val="00F845B4"/>
    <w:rsid w:val="00F9135E"/>
    <w:rsid w:val="00FA0AF3"/>
    <w:rsid w:val="00FA1BE3"/>
    <w:rsid w:val="00FA24F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75CC168"/>
  <w15:docId w15:val="{FE4B1C93-9BC2-4288-B63F-57E7830D4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5"/>
    <w:unhideWhenUsed/>
    <w:qFormat/>
    <w:rsid w:val="00A25700"/>
    <w:pPr>
      <w:spacing w:after="200" w:line="240" w:lineRule="auto"/>
    </w:pPr>
    <w:rPr>
      <w:rFonts w:asciiTheme="minorHAnsi" w:hAnsiTheme="minorHAnsi"/>
      <w:i/>
      <w:iCs/>
      <w:color w:val="1F497D" w:themeColor="text2"/>
      <w:sz w:val="18"/>
      <w:szCs w:val="18"/>
    </w:rPr>
  </w:style>
  <w:style w:type="paragraph" w:styleId="Overskrift">
    <w:name w:val="TOC Heading"/>
    <w:basedOn w:val="Overskrift1"/>
    <w:next w:val="Normal"/>
    <w:uiPriority w:val="39"/>
    <w:unhideWhenUsed/>
    <w:qFormat/>
    <w:rsid w:val="00A25700"/>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styleId="Listeafsnit">
    <w:name w:val="List Paragraph"/>
    <w:basedOn w:val="Normal"/>
    <w:uiPriority w:val="34"/>
    <w:qFormat/>
    <w:rsid w:val="00993C56"/>
    <w:pPr>
      <w:spacing w:after="160" w:line="259" w:lineRule="auto"/>
      <w:ind w:left="720"/>
      <w:contextualSpacing/>
    </w:pPr>
    <w:rPr>
      <w:rFonts w:ascii="Calibri" w:hAnsi="Calibri" w:cs="Calibri"/>
    </w:rPr>
  </w:style>
  <w:style w:type="character" w:styleId="Kommentarhenvisning">
    <w:name w:val="annotation reference"/>
    <w:basedOn w:val="Standardskrifttypeiafsnit"/>
    <w:uiPriority w:val="99"/>
    <w:semiHidden/>
    <w:unhideWhenUsed/>
    <w:rsid w:val="00EE7E51"/>
    <w:rPr>
      <w:sz w:val="16"/>
      <w:szCs w:val="16"/>
    </w:rPr>
  </w:style>
  <w:style w:type="paragraph" w:styleId="Kommentartekst">
    <w:name w:val="annotation text"/>
    <w:basedOn w:val="Normal"/>
    <w:link w:val="KommentartekstTegn"/>
    <w:uiPriority w:val="99"/>
    <w:semiHidden/>
    <w:unhideWhenUsed/>
    <w:rsid w:val="00EE7E51"/>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EE7E51"/>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856029">
      <w:bodyDiv w:val="1"/>
      <w:marLeft w:val="0"/>
      <w:marRight w:val="0"/>
      <w:marTop w:val="0"/>
      <w:marBottom w:val="0"/>
      <w:divBdr>
        <w:top w:val="none" w:sz="0" w:space="0" w:color="auto"/>
        <w:left w:val="none" w:sz="0" w:space="0" w:color="auto"/>
        <w:bottom w:val="none" w:sz="0" w:space="0" w:color="auto"/>
        <w:right w:val="none" w:sz="0" w:space="0" w:color="auto"/>
      </w:divBdr>
    </w:div>
    <w:div w:id="350229148">
      <w:bodyDiv w:val="1"/>
      <w:marLeft w:val="0"/>
      <w:marRight w:val="0"/>
      <w:marTop w:val="0"/>
      <w:marBottom w:val="0"/>
      <w:divBdr>
        <w:top w:val="none" w:sz="0" w:space="0" w:color="auto"/>
        <w:left w:val="none" w:sz="0" w:space="0" w:color="auto"/>
        <w:bottom w:val="none" w:sz="0" w:space="0" w:color="auto"/>
        <w:right w:val="none" w:sz="0" w:space="0" w:color="auto"/>
      </w:divBdr>
    </w:div>
    <w:div w:id="550266080">
      <w:bodyDiv w:val="1"/>
      <w:marLeft w:val="0"/>
      <w:marRight w:val="0"/>
      <w:marTop w:val="0"/>
      <w:marBottom w:val="0"/>
      <w:divBdr>
        <w:top w:val="none" w:sz="0" w:space="0" w:color="auto"/>
        <w:left w:val="none" w:sz="0" w:space="0" w:color="auto"/>
        <w:bottom w:val="none" w:sz="0" w:space="0" w:color="auto"/>
        <w:right w:val="none" w:sz="0" w:space="0" w:color="auto"/>
      </w:divBdr>
    </w:div>
    <w:div w:id="1090662679">
      <w:bodyDiv w:val="1"/>
      <w:marLeft w:val="0"/>
      <w:marRight w:val="0"/>
      <w:marTop w:val="0"/>
      <w:marBottom w:val="0"/>
      <w:divBdr>
        <w:top w:val="none" w:sz="0" w:space="0" w:color="auto"/>
        <w:left w:val="none" w:sz="0" w:space="0" w:color="auto"/>
        <w:bottom w:val="none" w:sz="0" w:space="0" w:color="auto"/>
        <w:right w:val="none" w:sz="0" w:space="0" w:color="auto"/>
      </w:divBdr>
    </w:div>
    <w:div w:id="155523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FC675-E9C2-43A7-9642-6E210469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11</TotalTime>
  <Pages>9</Pages>
  <Words>1169</Words>
  <Characters>6387</Characters>
  <Application>Microsoft Office Word</Application>
  <DocSecurity>0</DocSecurity>
  <Lines>336</Lines>
  <Paragraphs>164</Paragraphs>
  <ScaleCrop>false</ScaleCrop>
  <HeadingPairs>
    <vt:vector size="2" baseType="variant">
      <vt:variant>
        <vt:lpstr>Titel</vt:lpstr>
      </vt:variant>
      <vt:variant>
        <vt:i4>1</vt:i4>
      </vt:variant>
    </vt:vector>
  </HeadingPairs>
  <TitlesOfParts>
    <vt:vector size="1" baseType="lpstr">
      <vt:lpstr>2022</vt:lpstr>
    </vt:vector>
  </TitlesOfParts>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dc:title>
  <dc:creator>Stina-Maj Hald</dc:creator>
  <cp:lastModifiedBy>Stina-Maj Hald</cp:lastModifiedBy>
  <cp:revision>15</cp:revision>
  <cp:lastPrinted>2015-11-12T07:24:00Z</cp:lastPrinted>
  <dcterms:created xsi:type="dcterms:W3CDTF">2022-03-24T15:10:00Z</dcterms:created>
  <dcterms:modified xsi:type="dcterms:W3CDTF">2022-03-28T15:30:00Z</dcterms:modified>
</cp:coreProperties>
</file>